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C81C37" w:rsidRDefault="00C81C37" w:rsidP="007D0279">
      <w:pPr>
        <w:widowControl w:val="0"/>
        <w:autoSpaceDE w:val="0"/>
        <w:autoSpaceDN w:val="0"/>
        <w:adjustRightInd w:val="0"/>
        <w:ind w:right="-144"/>
        <w:jc w:val="both"/>
        <w:outlineLvl w:val="0"/>
      </w:pPr>
    </w:p>
    <w:p w:rsidR="00C81C37" w:rsidRDefault="00C81C37" w:rsidP="007D0279">
      <w:pPr>
        <w:ind w:right="-144"/>
        <w:jc w:val="center"/>
        <w:rPr>
          <w:b/>
          <w:sz w:val="28"/>
          <w:szCs w:val="28"/>
        </w:rPr>
      </w:pPr>
      <w:r w:rsidRPr="00F5496F">
        <w:rPr>
          <w:b/>
          <w:sz w:val="28"/>
          <w:szCs w:val="28"/>
        </w:rPr>
        <w:t>АДМИНИСТРАЦИЯ ПИРОВСКОГО РАЙОНА</w:t>
      </w:r>
    </w:p>
    <w:p w:rsidR="00C81C37" w:rsidRDefault="00C81C37" w:rsidP="007D0279">
      <w:pPr>
        <w:ind w:right="-144"/>
        <w:jc w:val="center"/>
        <w:rPr>
          <w:b/>
          <w:sz w:val="28"/>
          <w:szCs w:val="28"/>
        </w:rPr>
      </w:pPr>
      <w:r w:rsidRPr="00F5496F">
        <w:rPr>
          <w:b/>
          <w:sz w:val="28"/>
          <w:szCs w:val="28"/>
        </w:rPr>
        <w:t>КРАСНОЯРСКОГО КРАЯ</w:t>
      </w:r>
    </w:p>
    <w:p w:rsidR="00C81C37" w:rsidRPr="00F5496F" w:rsidRDefault="00C81C37" w:rsidP="007D0279">
      <w:pPr>
        <w:ind w:right="-144"/>
        <w:jc w:val="center"/>
        <w:rPr>
          <w:b/>
          <w:sz w:val="28"/>
          <w:szCs w:val="28"/>
        </w:rPr>
      </w:pPr>
    </w:p>
    <w:p w:rsidR="00C81C37" w:rsidRPr="004F5A9B" w:rsidRDefault="00C81C37" w:rsidP="007D0279">
      <w:pPr>
        <w:ind w:right="-144"/>
        <w:jc w:val="center"/>
        <w:rPr>
          <w:b/>
          <w:sz w:val="32"/>
          <w:szCs w:val="32"/>
        </w:rPr>
      </w:pPr>
      <w:r w:rsidRPr="004F5A9B">
        <w:rPr>
          <w:b/>
          <w:sz w:val="32"/>
          <w:szCs w:val="32"/>
        </w:rPr>
        <w:t>ПОСТАНОВЛЕНИЕ</w:t>
      </w:r>
    </w:p>
    <w:p w:rsidR="00C81C37" w:rsidRDefault="00C81C37" w:rsidP="007D0279">
      <w:pPr>
        <w:ind w:right="-144"/>
        <w:jc w:val="center"/>
        <w:rPr>
          <w:sz w:val="40"/>
          <w:szCs w:val="40"/>
        </w:rPr>
      </w:pPr>
    </w:p>
    <w:p w:rsidR="00C81C37" w:rsidRPr="00FC5EAC" w:rsidRDefault="00C81C37" w:rsidP="007D0279">
      <w:pPr>
        <w:ind w:right="-144"/>
        <w:jc w:val="both"/>
        <w:rPr>
          <w:sz w:val="28"/>
        </w:rPr>
      </w:pPr>
      <w:r>
        <w:rPr>
          <w:sz w:val="28"/>
        </w:rPr>
        <w:t xml:space="preserve">14 ноября </w:t>
      </w:r>
      <w:smartTag w:uri="urn:schemas-microsoft-com:office:smarttags" w:element="metricconverter">
        <w:smartTagPr>
          <w:attr w:name="ProductID" w:val="2013 г"/>
        </w:smartTagPr>
        <w:r>
          <w:rPr>
            <w:sz w:val="28"/>
          </w:rPr>
          <w:t>2013 г</w:t>
        </w:r>
      </w:smartTag>
      <w:r>
        <w:rPr>
          <w:sz w:val="28"/>
        </w:rPr>
        <w:t xml:space="preserve">.                    </w:t>
      </w:r>
      <w:r w:rsidRPr="00FC5EAC">
        <w:rPr>
          <w:sz w:val="28"/>
        </w:rPr>
        <w:t xml:space="preserve"> </w:t>
      </w:r>
      <w:r>
        <w:rPr>
          <w:sz w:val="28"/>
        </w:rPr>
        <w:t>с. Пировское</w:t>
      </w:r>
      <w:r w:rsidRPr="00FC5EAC">
        <w:rPr>
          <w:sz w:val="28"/>
        </w:rPr>
        <w:t xml:space="preserve">          </w:t>
      </w:r>
      <w:r>
        <w:rPr>
          <w:sz w:val="28"/>
        </w:rPr>
        <w:t xml:space="preserve"> </w:t>
      </w:r>
      <w:r w:rsidRPr="00FC5EAC">
        <w:rPr>
          <w:sz w:val="28"/>
        </w:rPr>
        <w:t xml:space="preserve">          </w:t>
      </w:r>
      <w:r>
        <w:rPr>
          <w:sz w:val="28"/>
        </w:rPr>
        <w:t xml:space="preserve">         </w:t>
      </w:r>
      <w:r>
        <w:rPr>
          <w:sz w:val="28"/>
        </w:rPr>
        <w:tab/>
        <w:t xml:space="preserve">        </w:t>
      </w:r>
      <w:r w:rsidRPr="00FC5EAC">
        <w:rPr>
          <w:sz w:val="28"/>
        </w:rPr>
        <w:t xml:space="preserve">№ </w:t>
      </w:r>
      <w:r>
        <w:rPr>
          <w:sz w:val="28"/>
        </w:rPr>
        <w:t>528-п</w:t>
      </w:r>
    </w:p>
    <w:p w:rsidR="00C81C37" w:rsidRDefault="00C81C37" w:rsidP="007D0279">
      <w:pPr>
        <w:ind w:right="-144"/>
        <w:rPr>
          <w:sz w:val="28"/>
          <w:szCs w:val="28"/>
        </w:rPr>
      </w:pPr>
    </w:p>
    <w:p w:rsidR="00C81C37" w:rsidRDefault="00C81C37" w:rsidP="00D24EF0">
      <w:pPr>
        <w:ind w:right="-144"/>
        <w:jc w:val="center"/>
        <w:rPr>
          <w:sz w:val="28"/>
          <w:szCs w:val="28"/>
        </w:rPr>
      </w:pPr>
      <w:r w:rsidRPr="000C13DC">
        <w:rPr>
          <w:sz w:val="28"/>
          <w:szCs w:val="28"/>
        </w:rPr>
        <w:t xml:space="preserve">Об </w:t>
      </w:r>
      <w:r>
        <w:rPr>
          <w:sz w:val="28"/>
          <w:szCs w:val="28"/>
        </w:rPr>
        <w:t xml:space="preserve">утверждении муниципальной программы </w:t>
      </w:r>
    </w:p>
    <w:p w:rsidR="00C81C37" w:rsidRDefault="00C81C37" w:rsidP="00D24EF0">
      <w:pPr>
        <w:ind w:right="-144"/>
        <w:jc w:val="center"/>
        <w:rPr>
          <w:sz w:val="28"/>
          <w:szCs w:val="28"/>
        </w:rPr>
      </w:pPr>
      <w:r>
        <w:rPr>
          <w:sz w:val="28"/>
          <w:szCs w:val="28"/>
        </w:rPr>
        <w:t>«Управление муниципальным имуществом» на 2014-2016 годы</w:t>
      </w:r>
    </w:p>
    <w:p w:rsidR="00C81C37" w:rsidRPr="000C13DC" w:rsidRDefault="00C81C37" w:rsidP="007D0279">
      <w:pPr>
        <w:widowControl w:val="0"/>
        <w:autoSpaceDE w:val="0"/>
        <w:autoSpaceDN w:val="0"/>
        <w:adjustRightInd w:val="0"/>
        <w:ind w:right="-144"/>
        <w:rPr>
          <w:sz w:val="28"/>
          <w:szCs w:val="28"/>
        </w:rPr>
      </w:pPr>
    </w:p>
    <w:p w:rsidR="00C81C37" w:rsidRPr="000C13DC" w:rsidRDefault="00C81C37" w:rsidP="007D0279">
      <w:pPr>
        <w:widowControl w:val="0"/>
        <w:autoSpaceDE w:val="0"/>
        <w:autoSpaceDN w:val="0"/>
        <w:adjustRightInd w:val="0"/>
        <w:ind w:right="-144" w:firstLine="540"/>
        <w:jc w:val="both"/>
        <w:rPr>
          <w:sz w:val="28"/>
          <w:szCs w:val="28"/>
        </w:rPr>
      </w:pPr>
      <w:r w:rsidRPr="000C13DC">
        <w:rPr>
          <w:sz w:val="28"/>
          <w:szCs w:val="28"/>
        </w:rPr>
        <w:t xml:space="preserve">В целях развития земельно-имущественных отношений и формирования объектов, включаемых в реестр казны на территории муниципального образования </w:t>
      </w:r>
      <w:r>
        <w:rPr>
          <w:sz w:val="28"/>
          <w:szCs w:val="28"/>
        </w:rPr>
        <w:t>Пировский район</w:t>
      </w:r>
      <w:r w:rsidRPr="000C13DC">
        <w:rPr>
          <w:sz w:val="28"/>
          <w:szCs w:val="28"/>
        </w:rPr>
        <w:t xml:space="preserve"> на 20</w:t>
      </w:r>
      <w:r>
        <w:rPr>
          <w:sz w:val="28"/>
          <w:szCs w:val="28"/>
        </w:rPr>
        <w:t>14</w:t>
      </w:r>
      <w:r w:rsidRPr="000C13DC">
        <w:rPr>
          <w:sz w:val="28"/>
          <w:szCs w:val="28"/>
        </w:rPr>
        <w:t xml:space="preserve"> - 20</w:t>
      </w:r>
      <w:r>
        <w:rPr>
          <w:sz w:val="28"/>
          <w:szCs w:val="28"/>
        </w:rPr>
        <w:t>16</w:t>
      </w:r>
      <w:r w:rsidRPr="000C13DC">
        <w:rPr>
          <w:sz w:val="28"/>
          <w:szCs w:val="28"/>
        </w:rPr>
        <w:t xml:space="preserve"> годы, руководствуясь </w:t>
      </w:r>
      <w:hyperlink r:id="rId5" w:history="1">
        <w:r w:rsidRPr="009C19D8">
          <w:rPr>
            <w:sz w:val="28"/>
            <w:szCs w:val="28"/>
          </w:rPr>
          <w:t>статьей 179</w:t>
        </w:r>
      </w:hyperlink>
      <w:r w:rsidRPr="009C19D8">
        <w:rPr>
          <w:sz w:val="28"/>
          <w:szCs w:val="28"/>
        </w:rPr>
        <w:t xml:space="preserve"> Бюджетного кодекса Российской Федерации</w:t>
      </w:r>
      <w:r>
        <w:rPr>
          <w:sz w:val="28"/>
          <w:szCs w:val="28"/>
        </w:rPr>
        <w:t>,</w:t>
      </w:r>
      <w:r w:rsidRPr="009C19D8">
        <w:rPr>
          <w:sz w:val="28"/>
          <w:szCs w:val="28"/>
        </w:rPr>
        <w:t xml:space="preserve"> </w:t>
      </w:r>
      <w:hyperlink r:id="rId6" w:history="1">
        <w:r w:rsidRPr="009C19D8">
          <w:rPr>
            <w:sz w:val="28"/>
            <w:szCs w:val="28"/>
          </w:rPr>
          <w:t>статьей 29</w:t>
        </w:r>
        <w:r>
          <w:rPr>
            <w:sz w:val="28"/>
            <w:szCs w:val="28"/>
          </w:rPr>
          <w:t>.3</w:t>
        </w:r>
        <w:r w:rsidRPr="009C19D8">
          <w:rPr>
            <w:sz w:val="28"/>
            <w:szCs w:val="28"/>
          </w:rPr>
          <w:t xml:space="preserve"> </w:t>
        </w:r>
      </w:hyperlink>
      <w:r w:rsidRPr="009C19D8">
        <w:rPr>
          <w:sz w:val="28"/>
          <w:szCs w:val="28"/>
        </w:rPr>
        <w:t>Устава Пировского района</w:t>
      </w:r>
      <w:r>
        <w:rPr>
          <w:sz w:val="28"/>
          <w:szCs w:val="28"/>
        </w:rPr>
        <w:t>,</w:t>
      </w:r>
      <w:r w:rsidRPr="000C13DC">
        <w:rPr>
          <w:sz w:val="28"/>
          <w:szCs w:val="28"/>
        </w:rPr>
        <w:t xml:space="preserve"> </w:t>
      </w:r>
      <w:r>
        <w:rPr>
          <w:sz w:val="28"/>
          <w:szCs w:val="28"/>
        </w:rPr>
        <w:t>ПОСТАНОВЛЯЮ</w:t>
      </w:r>
      <w:r w:rsidRPr="000C13DC">
        <w:rPr>
          <w:sz w:val="28"/>
          <w:szCs w:val="28"/>
        </w:rPr>
        <w:t>:</w:t>
      </w:r>
    </w:p>
    <w:p w:rsidR="00C81C37" w:rsidRDefault="00C81C37" w:rsidP="007D0279">
      <w:pPr>
        <w:widowControl w:val="0"/>
        <w:autoSpaceDE w:val="0"/>
        <w:autoSpaceDN w:val="0"/>
        <w:adjustRightInd w:val="0"/>
        <w:ind w:right="-144" w:firstLine="540"/>
        <w:jc w:val="both"/>
        <w:rPr>
          <w:sz w:val="28"/>
          <w:szCs w:val="28"/>
        </w:rPr>
      </w:pPr>
      <w:r w:rsidRPr="000C13DC">
        <w:rPr>
          <w:sz w:val="28"/>
          <w:szCs w:val="28"/>
        </w:rPr>
        <w:t xml:space="preserve">1. Утвердить </w:t>
      </w:r>
      <w:r>
        <w:rPr>
          <w:sz w:val="28"/>
          <w:szCs w:val="28"/>
        </w:rPr>
        <w:t>муниципальную</w:t>
      </w:r>
      <w:r w:rsidRPr="000C13DC">
        <w:rPr>
          <w:sz w:val="28"/>
          <w:szCs w:val="28"/>
        </w:rPr>
        <w:t xml:space="preserve"> </w:t>
      </w:r>
      <w:hyperlink w:anchor="Par29" w:history="1">
        <w:r w:rsidRPr="000C13DC">
          <w:rPr>
            <w:color w:val="0000FF"/>
            <w:sz w:val="28"/>
            <w:szCs w:val="28"/>
          </w:rPr>
          <w:t>программу</w:t>
        </w:r>
      </w:hyperlink>
      <w:r w:rsidRPr="000C13DC">
        <w:rPr>
          <w:sz w:val="28"/>
          <w:szCs w:val="28"/>
        </w:rPr>
        <w:t xml:space="preserve"> </w:t>
      </w:r>
      <w:r>
        <w:rPr>
          <w:sz w:val="28"/>
          <w:szCs w:val="28"/>
        </w:rPr>
        <w:t>«Управление муниципальным имуществом» на 2014-2016 годы</w:t>
      </w:r>
      <w:r w:rsidRPr="000C13DC">
        <w:rPr>
          <w:sz w:val="28"/>
          <w:szCs w:val="28"/>
        </w:rPr>
        <w:t xml:space="preserve"> согласно приложению.</w:t>
      </w:r>
    </w:p>
    <w:p w:rsidR="00C81C37" w:rsidRDefault="00C81C37" w:rsidP="00897A1E">
      <w:pPr>
        <w:tabs>
          <w:tab w:val="left" w:pos="9498"/>
        </w:tabs>
        <w:ind w:right="-142"/>
        <w:jc w:val="both"/>
        <w:rPr>
          <w:sz w:val="28"/>
          <w:szCs w:val="28"/>
        </w:rPr>
      </w:pPr>
      <w:r>
        <w:rPr>
          <w:sz w:val="28"/>
          <w:szCs w:val="28"/>
        </w:rPr>
        <w:t xml:space="preserve">        2. Постановления администрации Пировского района от 24.10.2012 № 432-п «</w:t>
      </w:r>
      <w:r w:rsidRPr="000C13DC">
        <w:rPr>
          <w:sz w:val="28"/>
          <w:szCs w:val="28"/>
        </w:rPr>
        <w:t xml:space="preserve">Об </w:t>
      </w:r>
      <w:r>
        <w:rPr>
          <w:sz w:val="28"/>
          <w:szCs w:val="28"/>
        </w:rPr>
        <w:t>утверждении долгосрочной целевой программы «Развитие земельно-имущественных отношений на территории муниципального образования Пировский район на 2013-2015 годы», от 24.10.2012 № 436-п «</w:t>
      </w:r>
      <w:r w:rsidRPr="000C13DC">
        <w:rPr>
          <w:sz w:val="28"/>
          <w:szCs w:val="28"/>
        </w:rPr>
        <w:t xml:space="preserve">Об </w:t>
      </w:r>
      <w:r>
        <w:rPr>
          <w:sz w:val="28"/>
          <w:szCs w:val="28"/>
        </w:rPr>
        <w:t>утверждении Порядка расходования средств местного бюджета, направленных на реализацию долгосрочной   целевой   программы    «Развитие земельно-имущественных отношений на территории муниципального образования Пировский район на 2013-2015 годы», от 23.09.2013 № 414-п «</w:t>
      </w:r>
      <w:r w:rsidRPr="000C13DC">
        <w:rPr>
          <w:sz w:val="28"/>
          <w:szCs w:val="28"/>
        </w:rPr>
        <w:t xml:space="preserve">Об </w:t>
      </w:r>
      <w:r>
        <w:rPr>
          <w:sz w:val="28"/>
          <w:szCs w:val="28"/>
        </w:rPr>
        <w:t>утверждении муниципальной программы «Управление муниципальным имуществом» на 2014-2016 годы» считать утратившими силу.</w:t>
      </w:r>
    </w:p>
    <w:p w:rsidR="00C81C37" w:rsidRPr="000C13DC" w:rsidRDefault="00C81C37" w:rsidP="00897A1E">
      <w:pPr>
        <w:widowControl w:val="0"/>
        <w:autoSpaceDE w:val="0"/>
        <w:autoSpaceDN w:val="0"/>
        <w:adjustRightInd w:val="0"/>
        <w:ind w:right="-144" w:firstLine="540"/>
        <w:jc w:val="both"/>
        <w:rPr>
          <w:sz w:val="28"/>
          <w:szCs w:val="28"/>
        </w:rPr>
      </w:pPr>
      <w:r>
        <w:rPr>
          <w:sz w:val="28"/>
          <w:szCs w:val="28"/>
        </w:rPr>
        <w:t xml:space="preserve">3. </w:t>
      </w:r>
      <w:r>
        <w:rPr>
          <w:sz w:val="28"/>
        </w:rPr>
        <w:t>Контроль за исполнением настоящего постановления возложить на  заместителя руководителя администрации по обеспечению жизнедеятельности Гольма А.Г.</w:t>
      </w:r>
    </w:p>
    <w:p w:rsidR="00C81C37" w:rsidRPr="000C13DC" w:rsidRDefault="00C81C37" w:rsidP="007D0279">
      <w:pPr>
        <w:widowControl w:val="0"/>
        <w:autoSpaceDE w:val="0"/>
        <w:autoSpaceDN w:val="0"/>
        <w:adjustRightInd w:val="0"/>
        <w:ind w:right="-144" w:firstLine="540"/>
        <w:jc w:val="both"/>
        <w:rPr>
          <w:sz w:val="28"/>
          <w:szCs w:val="28"/>
        </w:rPr>
      </w:pPr>
      <w:r>
        <w:rPr>
          <w:sz w:val="28"/>
          <w:szCs w:val="28"/>
        </w:rPr>
        <w:t>4</w:t>
      </w:r>
      <w:r w:rsidRPr="000C13DC">
        <w:rPr>
          <w:sz w:val="28"/>
          <w:szCs w:val="28"/>
        </w:rPr>
        <w:t xml:space="preserve">. Постановление вступает в силу </w:t>
      </w:r>
      <w:r>
        <w:rPr>
          <w:sz w:val="28"/>
          <w:szCs w:val="28"/>
        </w:rPr>
        <w:t xml:space="preserve">с 01 января </w:t>
      </w:r>
      <w:smartTag w:uri="urn:schemas-microsoft-com:office:smarttags" w:element="metricconverter">
        <w:smartTagPr>
          <w:attr w:name="ProductID" w:val="2014 г"/>
        </w:smartTagPr>
        <w:r>
          <w:rPr>
            <w:sz w:val="28"/>
            <w:szCs w:val="28"/>
          </w:rPr>
          <w:t>2014 г</w:t>
        </w:r>
      </w:smartTag>
      <w:r>
        <w:rPr>
          <w:sz w:val="28"/>
          <w:szCs w:val="28"/>
        </w:rPr>
        <w:t>.</w:t>
      </w:r>
    </w:p>
    <w:p w:rsidR="00C81C37" w:rsidRPr="000C13DC" w:rsidRDefault="00C81C37" w:rsidP="007D0279">
      <w:pPr>
        <w:widowControl w:val="0"/>
        <w:autoSpaceDE w:val="0"/>
        <w:autoSpaceDN w:val="0"/>
        <w:adjustRightInd w:val="0"/>
        <w:ind w:right="-144" w:firstLine="540"/>
        <w:jc w:val="both"/>
        <w:rPr>
          <w:sz w:val="28"/>
          <w:szCs w:val="28"/>
        </w:rPr>
      </w:pPr>
    </w:p>
    <w:p w:rsidR="00C81C37" w:rsidRDefault="00C81C37" w:rsidP="007D0279">
      <w:pPr>
        <w:ind w:right="-144"/>
        <w:jc w:val="both"/>
        <w:rPr>
          <w:sz w:val="28"/>
        </w:rPr>
      </w:pPr>
      <w:r>
        <w:rPr>
          <w:sz w:val="28"/>
        </w:rPr>
        <w:t>Руководитель администрации</w:t>
      </w:r>
    </w:p>
    <w:p w:rsidR="00C81C37" w:rsidRDefault="00C81C37" w:rsidP="007D0279">
      <w:pPr>
        <w:widowControl w:val="0"/>
        <w:autoSpaceDE w:val="0"/>
        <w:autoSpaceDN w:val="0"/>
        <w:adjustRightInd w:val="0"/>
        <w:ind w:right="-144"/>
        <w:jc w:val="both"/>
      </w:pPr>
      <w:r>
        <w:rPr>
          <w:sz w:val="28"/>
        </w:rPr>
        <w:t>Пировского района</w:t>
      </w:r>
      <w:r>
        <w:rPr>
          <w:sz w:val="28"/>
        </w:rPr>
        <w:tab/>
      </w:r>
      <w:r>
        <w:rPr>
          <w:sz w:val="28"/>
        </w:rPr>
        <w:tab/>
      </w:r>
      <w:r>
        <w:rPr>
          <w:sz w:val="28"/>
        </w:rPr>
        <w:tab/>
      </w:r>
      <w:r>
        <w:rPr>
          <w:sz w:val="28"/>
        </w:rPr>
        <w:tab/>
      </w:r>
      <w:r>
        <w:rPr>
          <w:sz w:val="28"/>
        </w:rPr>
        <w:tab/>
        <w:t xml:space="preserve">             </w:t>
      </w:r>
      <w:r>
        <w:rPr>
          <w:sz w:val="28"/>
        </w:rPr>
        <w:tab/>
        <w:t xml:space="preserve">       Г.И. Костыгина</w:t>
      </w:r>
    </w:p>
    <w:p w:rsidR="00C81C37" w:rsidRDefault="00C81C37" w:rsidP="007D0279">
      <w:pPr>
        <w:widowControl w:val="0"/>
        <w:autoSpaceDE w:val="0"/>
        <w:autoSpaceDN w:val="0"/>
        <w:adjustRightInd w:val="0"/>
        <w:ind w:right="-144" w:firstLine="540"/>
        <w:jc w:val="both"/>
      </w:pPr>
    </w:p>
    <w:p w:rsidR="00C81C37" w:rsidRDefault="00C81C37" w:rsidP="007D0279">
      <w:pPr>
        <w:widowControl w:val="0"/>
        <w:autoSpaceDE w:val="0"/>
        <w:autoSpaceDN w:val="0"/>
        <w:adjustRightInd w:val="0"/>
        <w:ind w:right="-144" w:firstLine="540"/>
        <w:jc w:val="both"/>
      </w:pPr>
    </w:p>
    <w:p w:rsidR="00C81C37" w:rsidRDefault="00C81C37" w:rsidP="007D0279">
      <w:pPr>
        <w:widowControl w:val="0"/>
        <w:autoSpaceDE w:val="0"/>
        <w:autoSpaceDN w:val="0"/>
        <w:adjustRightInd w:val="0"/>
        <w:ind w:right="-144" w:firstLine="540"/>
        <w:jc w:val="both"/>
      </w:pPr>
    </w:p>
    <w:p w:rsidR="00C81C37" w:rsidRDefault="00C81C37" w:rsidP="007D0279">
      <w:pPr>
        <w:widowControl w:val="0"/>
        <w:autoSpaceDE w:val="0"/>
        <w:autoSpaceDN w:val="0"/>
        <w:adjustRightInd w:val="0"/>
        <w:ind w:right="-144" w:firstLine="540"/>
        <w:jc w:val="both"/>
      </w:pPr>
    </w:p>
    <w:p w:rsidR="00C81C37" w:rsidRDefault="00C81C37" w:rsidP="007D0279">
      <w:pPr>
        <w:widowControl w:val="0"/>
        <w:autoSpaceDE w:val="0"/>
        <w:autoSpaceDN w:val="0"/>
        <w:adjustRightInd w:val="0"/>
        <w:ind w:right="-144" w:firstLine="540"/>
        <w:jc w:val="both"/>
      </w:pPr>
    </w:p>
    <w:p w:rsidR="00C81C37" w:rsidRDefault="00C81C37" w:rsidP="007D0279">
      <w:pPr>
        <w:widowControl w:val="0"/>
        <w:autoSpaceDE w:val="0"/>
        <w:autoSpaceDN w:val="0"/>
        <w:adjustRightInd w:val="0"/>
        <w:ind w:right="-144" w:firstLine="540"/>
        <w:jc w:val="both"/>
      </w:pPr>
    </w:p>
    <w:p w:rsidR="00C81C37" w:rsidRDefault="00C81C37" w:rsidP="007D0279">
      <w:pPr>
        <w:widowControl w:val="0"/>
        <w:autoSpaceDE w:val="0"/>
        <w:autoSpaceDN w:val="0"/>
        <w:adjustRightInd w:val="0"/>
        <w:ind w:right="-144" w:firstLine="540"/>
        <w:jc w:val="both"/>
      </w:pPr>
    </w:p>
    <w:p w:rsidR="00C81C37" w:rsidRDefault="00C81C37" w:rsidP="007D0279">
      <w:pPr>
        <w:widowControl w:val="0"/>
        <w:autoSpaceDE w:val="0"/>
        <w:autoSpaceDN w:val="0"/>
        <w:adjustRightInd w:val="0"/>
        <w:ind w:right="-144" w:firstLine="540"/>
        <w:jc w:val="both"/>
      </w:pPr>
    </w:p>
    <w:p w:rsidR="00C81C37" w:rsidRDefault="00C81C37" w:rsidP="007D0279">
      <w:pPr>
        <w:widowControl w:val="0"/>
        <w:autoSpaceDE w:val="0"/>
        <w:autoSpaceDN w:val="0"/>
        <w:adjustRightInd w:val="0"/>
        <w:ind w:right="-144" w:firstLine="540"/>
        <w:jc w:val="both"/>
      </w:pPr>
    </w:p>
    <w:p w:rsidR="00C81C37" w:rsidRDefault="00C81C37" w:rsidP="007D0279">
      <w:pPr>
        <w:widowControl w:val="0"/>
        <w:autoSpaceDE w:val="0"/>
        <w:autoSpaceDN w:val="0"/>
        <w:adjustRightInd w:val="0"/>
        <w:ind w:right="-144" w:firstLine="540"/>
        <w:jc w:val="both"/>
      </w:pPr>
    </w:p>
    <w:p w:rsidR="00C81C37" w:rsidRDefault="00C81C37" w:rsidP="007D0279">
      <w:pPr>
        <w:widowControl w:val="0"/>
        <w:autoSpaceDE w:val="0"/>
        <w:autoSpaceDN w:val="0"/>
        <w:adjustRightInd w:val="0"/>
        <w:ind w:right="-144" w:firstLine="540"/>
        <w:jc w:val="both"/>
      </w:pPr>
    </w:p>
    <w:tbl>
      <w:tblPr>
        <w:tblW w:w="0" w:type="auto"/>
        <w:tblBorders>
          <w:insideH w:val="single" w:sz="4" w:space="0" w:color="000000"/>
        </w:tblBorders>
        <w:tblLook w:val="00A0"/>
      </w:tblPr>
      <w:tblGrid>
        <w:gridCol w:w="4786"/>
        <w:gridCol w:w="4786"/>
      </w:tblGrid>
      <w:tr w:rsidR="00C81C37" w:rsidTr="00887E65">
        <w:tc>
          <w:tcPr>
            <w:tcW w:w="4786" w:type="dxa"/>
          </w:tcPr>
          <w:p w:rsidR="00C81C37" w:rsidRDefault="00C81C37" w:rsidP="00887E65">
            <w:pPr>
              <w:widowControl w:val="0"/>
              <w:autoSpaceDE w:val="0"/>
              <w:autoSpaceDN w:val="0"/>
              <w:adjustRightInd w:val="0"/>
              <w:ind w:right="-144"/>
              <w:jc w:val="right"/>
            </w:pPr>
          </w:p>
        </w:tc>
        <w:tc>
          <w:tcPr>
            <w:tcW w:w="4786" w:type="dxa"/>
          </w:tcPr>
          <w:p w:rsidR="00C81C37" w:rsidRPr="003C4893" w:rsidRDefault="00C81C37" w:rsidP="00887E65">
            <w:pPr>
              <w:widowControl w:val="0"/>
              <w:autoSpaceDE w:val="0"/>
              <w:autoSpaceDN w:val="0"/>
              <w:adjustRightInd w:val="0"/>
              <w:outlineLvl w:val="0"/>
            </w:pPr>
            <w:r w:rsidRPr="003C4893">
              <w:t>Приложение</w:t>
            </w:r>
            <w:r>
              <w:t xml:space="preserve"> </w:t>
            </w:r>
            <w:r w:rsidRPr="003C4893">
              <w:t xml:space="preserve">к </w:t>
            </w:r>
            <w:r>
              <w:t>п</w:t>
            </w:r>
            <w:r w:rsidRPr="003C4893">
              <w:t>остановлению</w:t>
            </w:r>
          </w:p>
          <w:p w:rsidR="00C81C37" w:rsidRPr="003C4893" w:rsidRDefault="00C81C37" w:rsidP="00887E65">
            <w:pPr>
              <w:widowControl w:val="0"/>
              <w:autoSpaceDE w:val="0"/>
              <w:autoSpaceDN w:val="0"/>
              <w:adjustRightInd w:val="0"/>
            </w:pPr>
            <w:r w:rsidRPr="003C4893">
              <w:t>администрации Пировского района</w:t>
            </w:r>
          </w:p>
          <w:p w:rsidR="00C81C37" w:rsidRPr="003C4893" w:rsidRDefault="00C81C37" w:rsidP="00887E65">
            <w:pPr>
              <w:widowControl w:val="0"/>
              <w:autoSpaceDE w:val="0"/>
              <w:autoSpaceDN w:val="0"/>
              <w:adjustRightInd w:val="0"/>
            </w:pPr>
            <w:r w:rsidRPr="003C4893">
              <w:t xml:space="preserve">от </w:t>
            </w:r>
            <w:r>
              <w:t xml:space="preserve">14 ноября </w:t>
            </w:r>
            <w:smartTag w:uri="urn:schemas-microsoft-com:office:smarttags" w:element="metricconverter">
              <w:smartTagPr>
                <w:attr w:name="ProductID" w:val="2013 г"/>
              </w:smartTagPr>
              <w:r>
                <w:t>2013 г</w:t>
              </w:r>
            </w:smartTag>
            <w:r>
              <w:t>. № 528-п</w:t>
            </w:r>
          </w:p>
          <w:p w:rsidR="00C81C37" w:rsidRDefault="00C81C37" w:rsidP="00887E65">
            <w:pPr>
              <w:widowControl w:val="0"/>
              <w:autoSpaceDE w:val="0"/>
              <w:autoSpaceDN w:val="0"/>
              <w:adjustRightInd w:val="0"/>
            </w:pPr>
          </w:p>
        </w:tc>
      </w:tr>
    </w:tbl>
    <w:p w:rsidR="00C81C37" w:rsidRDefault="00C81C37" w:rsidP="00105359">
      <w:pPr>
        <w:widowControl w:val="0"/>
        <w:autoSpaceDE w:val="0"/>
        <w:autoSpaceDN w:val="0"/>
        <w:adjustRightInd w:val="0"/>
        <w:ind w:right="-144"/>
        <w:jc w:val="center"/>
        <w:rPr>
          <w:color w:val="000000"/>
        </w:rPr>
      </w:pPr>
      <w:r>
        <w:rPr>
          <w:sz w:val="28"/>
          <w:szCs w:val="28"/>
        </w:rPr>
        <w:t>Муниципальная</w:t>
      </w:r>
      <w:r w:rsidRPr="000C13DC">
        <w:rPr>
          <w:sz w:val="28"/>
          <w:szCs w:val="28"/>
        </w:rPr>
        <w:t xml:space="preserve"> </w:t>
      </w:r>
      <w:hyperlink w:anchor="Par29" w:history="1">
        <w:r w:rsidRPr="00105359">
          <w:rPr>
            <w:color w:val="000000"/>
            <w:sz w:val="28"/>
            <w:szCs w:val="28"/>
          </w:rPr>
          <w:t>программа</w:t>
        </w:r>
      </w:hyperlink>
    </w:p>
    <w:p w:rsidR="00C81C37" w:rsidRDefault="00C81C37" w:rsidP="00105359">
      <w:pPr>
        <w:widowControl w:val="0"/>
        <w:autoSpaceDE w:val="0"/>
        <w:autoSpaceDN w:val="0"/>
        <w:adjustRightInd w:val="0"/>
        <w:ind w:right="-144"/>
        <w:jc w:val="center"/>
        <w:rPr>
          <w:sz w:val="28"/>
          <w:szCs w:val="28"/>
        </w:rPr>
      </w:pPr>
      <w:r>
        <w:rPr>
          <w:sz w:val="28"/>
          <w:szCs w:val="28"/>
        </w:rPr>
        <w:t>«Управление муниципальным имуществом» на 2014-2016 годы</w:t>
      </w:r>
    </w:p>
    <w:p w:rsidR="00C81C37" w:rsidRPr="003C4893" w:rsidRDefault="00C81C37" w:rsidP="00105359">
      <w:pPr>
        <w:widowControl w:val="0"/>
        <w:autoSpaceDE w:val="0"/>
        <w:autoSpaceDN w:val="0"/>
        <w:adjustRightInd w:val="0"/>
        <w:ind w:right="-144"/>
        <w:jc w:val="center"/>
      </w:pPr>
    </w:p>
    <w:p w:rsidR="00C81C37" w:rsidRDefault="00C81C37" w:rsidP="00287DE5">
      <w:pPr>
        <w:pStyle w:val="ListParagraph"/>
        <w:widowControl w:val="0"/>
        <w:numPr>
          <w:ilvl w:val="0"/>
          <w:numId w:val="5"/>
        </w:numPr>
        <w:autoSpaceDE w:val="0"/>
        <w:autoSpaceDN w:val="0"/>
        <w:adjustRightInd w:val="0"/>
        <w:ind w:right="-144"/>
        <w:jc w:val="center"/>
        <w:outlineLvl w:val="1"/>
      </w:pPr>
      <w:bookmarkStart w:id="0" w:name="Par29"/>
      <w:bookmarkEnd w:id="0"/>
      <w:r w:rsidRPr="00287DE5">
        <w:rPr>
          <w:b/>
        </w:rPr>
        <w:t>Паспорт муниципальной</w:t>
      </w:r>
      <w:r w:rsidRPr="00287DE5">
        <w:rPr>
          <w:b/>
          <w:color w:val="000000"/>
        </w:rPr>
        <w:t xml:space="preserve"> </w:t>
      </w:r>
      <w:hyperlink w:anchor="Par29" w:history="1">
        <w:r w:rsidRPr="00287DE5">
          <w:rPr>
            <w:b/>
            <w:color w:val="000000"/>
          </w:rPr>
          <w:t>программы</w:t>
        </w:r>
      </w:hyperlink>
    </w:p>
    <w:tbl>
      <w:tblPr>
        <w:tblW w:w="0" w:type="auto"/>
        <w:tblCellSpacing w:w="5" w:type="nil"/>
        <w:tblInd w:w="75" w:type="dxa"/>
        <w:tblLayout w:type="fixed"/>
        <w:tblCellMar>
          <w:left w:w="75" w:type="dxa"/>
          <w:right w:w="75" w:type="dxa"/>
        </w:tblCellMar>
        <w:tblLook w:val="0000"/>
      </w:tblPr>
      <w:tblGrid>
        <w:gridCol w:w="2880"/>
        <w:gridCol w:w="6240"/>
      </w:tblGrid>
      <w:tr w:rsidR="00C81C37" w:rsidRPr="003C4893">
        <w:trPr>
          <w:trHeight w:val="600"/>
          <w:tblCellSpacing w:w="5" w:type="nil"/>
        </w:trPr>
        <w:tc>
          <w:tcPr>
            <w:tcW w:w="28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81C37" w:rsidRPr="00485456" w:rsidRDefault="00C81C37" w:rsidP="007D0279">
            <w:pPr>
              <w:pStyle w:val="ConsPlusCell"/>
              <w:ind w:right="-144"/>
            </w:pPr>
            <w:r w:rsidRPr="00485456">
              <w:t>Наименование программы</w:t>
            </w:r>
          </w:p>
        </w:tc>
        <w:tc>
          <w:tcPr>
            <w:tcW w:w="62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81C37" w:rsidRDefault="00C81C37" w:rsidP="005C5D1A">
            <w:pPr>
              <w:pStyle w:val="ConsPlusCell"/>
              <w:ind w:right="-144"/>
            </w:pPr>
            <w:r w:rsidRPr="00D24EF0">
              <w:t>«Управление муниципальным имуществом»</w:t>
            </w:r>
          </w:p>
          <w:p w:rsidR="00C81C37" w:rsidRPr="00485456" w:rsidRDefault="00C81C37" w:rsidP="005C5D1A">
            <w:pPr>
              <w:pStyle w:val="ConsPlusCell"/>
              <w:ind w:right="-144"/>
            </w:pPr>
            <w:r w:rsidRPr="00D24EF0">
              <w:t>на 2014-2016 годы</w:t>
            </w:r>
            <w:r w:rsidRPr="00485456">
              <w:t xml:space="preserve"> (далее – </w:t>
            </w:r>
            <w:r>
              <w:t>П</w:t>
            </w:r>
            <w:r w:rsidRPr="00485456">
              <w:t>рограмма)</w:t>
            </w:r>
          </w:p>
        </w:tc>
      </w:tr>
      <w:tr w:rsidR="00C81C37" w:rsidRPr="003C4893">
        <w:trPr>
          <w:trHeight w:val="1600"/>
          <w:tblCellSpacing w:w="5" w:type="nil"/>
        </w:trPr>
        <w:tc>
          <w:tcPr>
            <w:tcW w:w="2880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81C37" w:rsidRPr="00485456" w:rsidRDefault="00C81C37" w:rsidP="007D0279">
            <w:pPr>
              <w:pStyle w:val="ConsPlusCell"/>
              <w:ind w:right="-144"/>
            </w:pPr>
            <w:r w:rsidRPr="00485456">
              <w:t xml:space="preserve">Основание для         </w:t>
            </w:r>
            <w:r w:rsidRPr="00485456">
              <w:br/>
              <w:t xml:space="preserve">разработки программы  </w:t>
            </w:r>
          </w:p>
        </w:tc>
        <w:tc>
          <w:tcPr>
            <w:tcW w:w="6240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81C37" w:rsidRPr="00485456" w:rsidRDefault="00C81C37" w:rsidP="00211915">
            <w:pPr>
              <w:pStyle w:val="ConsPlusCell"/>
              <w:ind w:right="-144"/>
            </w:pPr>
            <w:r w:rsidRPr="00485456">
              <w:t xml:space="preserve">Земельный </w:t>
            </w:r>
            <w:hyperlink r:id="rId7" w:history="1">
              <w:r w:rsidRPr="00485456">
                <w:rPr>
                  <w:color w:val="0000FF"/>
                </w:rPr>
                <w:t>кодекс</w:t>
              </w:r>
            </w:hyperlink>
            <w:r w:rsidRPr="00485456">
              <w:t xml:space="preserve"> Российской Федерации от </w:t>
            </w:r>
            <w:r w:rsidRPr="00485456">
              <w:br/>
              <w:t>25.10.2001</w:t>
            </w:r>
            <w:r>
              <w:t xml:space="preserve"> </w:t>
            </w:r>
            <w:r w:rsidRPr="00485456">
              <w:t xml:space="preserve">№ 136-ФЗ, Федеральный </w:t>
            </w:r>
            <w:hyperlink r:id="rId8" w:history="1">
              <w:r w:rsidRPr="00485456">
                <w:rPr>
                  <w:color w:val="0000FF"/>
                </w:rPr>
                <w:t>закон</w:t>
              </w:r>
            </w:hyperlink>
            <w:r w:rsidRPr="00485456">
              <w:t xml:space="preserve"> «О государственной регистрации прав на недвижимое</w:t>
            </w:r>
            <w:r>
              <w:t xml:space="preserve"> </w:t>
            </w:r>
            <w:r w:rsidRPr="00485456">
              <w:t>имущество и сделок с ним» от 21.07.1997</w:t>
            </w:r>
            <w:r>
              <w:t xml:space="preserve"> </w:t>
            </w:r>
            <w:r w:rsidRPr="00485456">
              <w:t xml:space="preserve">№ 122-ФЗ, </w:t>
            </w:r>
            <w:r>
              <w:t xml:space="preserve"> </w:t>
            </w:r>
            <w:r w:rsidRPr="00485456">
              <w:t xml:space="preserve">Федеральный </w:t>
            </w:r>
            <w:hyperlink r:id="rId9" w:history="1">
              <w:r w:rsidRPr="00485456">
                <w:rPr>
                  <w:color w:val="0000FF"/>
                </w:rPr>
                <w:t>закон</w:t>
              </w:r>
            </w:hyperlink>
            <w:r w:rsidRPr="00485456">
              <w:t xml:space="preserve"> «Об общих принци</w:t>
            </w:r>
            <w:r>
              <w:t xml:space="preserve">пах организации местного </w:t>
            </w:r>
            <w:r w:rsidRPr="00485456">
              <w:t xml:space="preserve">самоуправления в Российской Федерации» </w:t>
            </w:r>
            <w:r>
              <w:t xml:space="preserve">от </w:t>
            </w:r>
            <w:r w:rsidRPr="00485456">
              <w:t>06.10.2003</w:t>
            </w:r>
            <w:r>
              <w:t xml:space="preserve"> </w:t>
            </w:r>
            <w:r w:rsidRPr="00485456">
              <w:t>№ 131-</w:t>
            </w:r>
            <w:r>
              <w:t>ФЗ</w:t>
            </w:r>
            <w:r w:rsidRPr="00485456">
              <w:t xml:space="preserve">, Федеральный </w:t>
            </w:r>
            <w:hyperlink r:id="rId10" w:history="1">
              <w:r w:rsidRPr="00485456">
                <w:rPr>
                  <w:color w:val="0000FF"/>
                </w:rPr>
                <w:t>закон</w:t>
              </w:r>
            </w:hyperlink>
            <w:r w:rsidRPr="00485456">
              <w:t xml:space="preserve"> «</w:t>
            </w:r>
            <w:r>
              <w:t xml:space="preserve">О защите </w:t>
            </w:r>
            <w:r w:rsidRPr="00485456">
              <w:t>конкуренции» от 26.07.2006 № 135-ФЗ</w:t>
            </w:r>
            <w:r>
              <w:t>, Постановление администрации Пировского района Красноярского края от 12.05.2012</w:t>
            </w:r>
            <w:r w:rsidRPr="00485456">
              <w:t xml:space="preserve"> </w:t>
            </w:r>
            <w:r>
              <w:t>№ 174-п</w:t>
            </w:r>
            <w:r w:rsidRPr="00485456">
              <w:t xml:space="preserve">                                  </w:t>
            </w:r>
          </w:p>
        </w:tc>
      </w:tr>
      <w:tr w:rsidR="00C81C37" w:rsidRPr="003C4893">
        <w:trPr>
          <w:trHeight w:val="600"/>
          <w:tblCellSpacing w:w="5" w:type="nil"/>
        </w:trPr>
        <w:tc>
          <w:tcPr>
            <w:tcW w:w="2880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81C37" w:rsidRPr="00284E92" w:rsidRDefault="00C81C37" w:rsidP="007418FB">
            <w:pPr>
              <w:pStyle w:val="ConsPlusCell"/>
              <w:ind w:right="-30"/>
            </w:pPr>
            <w:r>
              <w:t>Ответственный исполнитель муниципальной</w:t>
            </w:r>
            <w:r w:rsidRPr="00284E92">
              <w:t xml:space="preserve"> программы </w:t>
            </w:r>
          </w:p>
        </w:tc>
        <w:tc>
          <w:tcPr>
            <w:tcW w:w="6240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81C37" w:rsidRPr="00284E92" w:rsidRDefault="00C81C37" w:rsidP="00284E92">
            <w:pPr>
              <w:pStyle w:val="ConsPlusCell"/>
              <w:ind w:right="-144"/>
            </w:pPr>
            <w:r>
              <w:t>Администрация Пировского района</w:t>
            </w:r>
          </w:p>
        </w:tc>
      </w:tr>
      <w:tr w:rsidR="00C81C37" w:rsidRPr="003C4893">
        <w:trPr>
          <w:trHeight w:val="600"/>
          <w:tblCellSpacing w:w="5" w:type="nil"/>
        </w:trPr>
        <w:tc>
          <w:tcPr>
            <w:tcW w:w="2880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81C37" w:rsidRDefault="00C81C37" w:rsidP="007418FB">
            <w:pPr>
              <w:pStyle w:val="ConsPlusCell"/>
              <w:ind w:right="-30"/>
            </w:pPr>
            <w:r>
              <w:t>Соисполнители муниципальной</w:t>
            </w:r>
            <w:r w:rsidRPr="00284E92">
              <w:t xml:space="preserve"> программы</w:t>
            </w:r>
          </w:p>
        </w:tc>
        <w:tc>
          <w:tcPr>
            <w:tcW w:w="6240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81C37" w:rsidRPr="00284E92" w:rsidRDefault="00C81C37" w:rsidP="00284E92">
            <w:pPr>
              <w:pStyle w:val="ConsPlusCell"/>
              <w:ind w:right="-144"/>
            </w:pPr>
            <w:r>
              <w:t>Отсутствуют</w:t>
            </w:r>
          </w:p>
        </w:tc>
      </w:tr>
      <w:tr w:rsidR="00C81C37" w:rsidRPr="003C4893" w:rsidTr="00BC6208">
        <w:trPr>
          <w:trHeight w:val="600"/>
          <w:tblCellSpacing w:w="5" w:type="nil"/>
        </w:trPr>
        <w:tc>
          <w:tcPr>
            <w:tcW w:w="2880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81C37" w:rsidRPr="007418FB" w:rsidRDefault="00C81C37" w:rsidP="007418FB">
            <w:pPr>
              <w:pStyle w:val="ConsPlusCell"/>
              <w:ind w:right="-30"/>
            </w:pPr>
            <w:r w:rsidRPr="007418FB">
              <w:t>Перечень подпрограмм и отдельных мероприятий муниципальной программы</w:t>
            </w:r>
          </w:p>
        </w:tc>
        <w:tc>
          <w:tcPr>
            <w:tcW w:w="6240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81C37" w:rsidRDefault="00C81C37" w:rsidP="007418FB">
            <w:pPr>
              <w:pStyle w:val="ConsPlusCell"/>
              <w:ind w:right="-144"/>
            </w:pPr>
            <w:r>
              <w:t>Подпрограммы:</w:t>
            </w:r>
          </w:p>
          <w:p w:rsidR="00C81C37" w:rsidRDefault="00C81C37" w:rsidP="00335DFF">
            <w:pPr>
              <w:pStyle w:val="ConsPlusCell"/>
              <w:numPr>
                <w:ilvl w:val="0"/>
                <w:numId w:val="4"/>
              </w:numPr>
              <w:ind w:right="-144"/>
            </w:pPr>
            <w:r>
              <w:t>«Развитие земельно-имущественных отношений на территории Пировского района» на 2014-2016 годы.</w:t>
            </w:r>
          </w:p>
          <w:p w:rsidR="00C81C37" w:rsidRDefault="00C81C37" w:rsidP="00335DFF">
            <w:pPr>
              <w:pStyle w:val="ConsPlusCell"/>
              <w:numPr>
                <w:ilvl w:val="0"/>
                <w:numId w:val="4"/>
              </w:numPr>
              <w:ind w:right="-144"/>
            </w:pPr>
            <w:r>
              <w:t>«Содержание и обслуживание казны Пировского района» на 2014-2016 годы.</w:t>
            </w:r>
          </w:p>
          <w:p w:rsidR="00C81C37" w:rsidRDefault="00C81C37" w:rsidP="00595CDD">
            <w:pPr>
              <w:pStyle w:val="ConsPlusCell"/>
              <w:ind w:right="-144"/>
            </w:pPr>
            <w:r>
              <w:t>Программа не имеет отдельных мероприятий.</w:t>
            </w:r>
          </w:p>
        </w:tc>
      </w:tr>
      <w:tr w:rsidR="00C81C37" w:rsidRPr="003C4893" w:rsidTr="004044C2">
        <w:trPr>
          <w:trHeight w:val="1074"/>
          <w:tblCellSpacing w:w="5" w:type="nil"/>
        </w:trPr>
        <w:tc>
          <w:tcPr>
            <w:tcW w:w="28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81C37" w:rsidRPr="00284E92" w:rsidRDefault="00C81C37" w:rsidP="00BC6208">
            <w:pPr>
              <w:pStyle w:val="ConsPlusCell"/>
              <w:ind w:right="-144"/>
            </w:pPr>
            <w:r w:rsidRPr="00284E92">
              <w:t xml:space="preserve">Цели </w:t>
            </w:r>
            <w:r>
              <w:t>муниципальной</w:t>
            </w:r>
            <w:r w:rsidRPr="00284E92">
              <w:br/>
              <w:t xml:space="preserve">программы             </w:t>
            </w:r>
          </w:p>
        </w:tc>
        <w:tc>
          <w:tcPr>
            <w:tcW w:w="62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81C37" w:rsidRPr="00284E92" w:rsidRDefault="00C81C37" w:rsidP="00BC6208">
            <w:pPr>
              <w:pStyle w:val="ConsPlusCell"/>
            </w:pPr>
            <w:r>
              <w:t>С</w:t>
            </w:r>
            <w:r w:rsidRPr="003C4893">
              <w:t xml:space="preserve">оздание условий для эффективного использования и вовлечения в хозяйственный оборот </w:t>
            </w:r>
            <w:r>
              <w:t xml:space="preserve">объектов недвижимости, </w:t>
            </w:r>
            <w:r w:rsidRPr="003C4893">
              <w:t>свободных земельных участков</w:t>
            </w:r>
            <w:r>
              <w:t>, бесхозяйного имущества</w:t>
            </w:r>
          </w:p>
        </w:tc>
      </w:tr>
      <w:tr w:rsidR="00C81C37" w:rsidRPr="003C4893" w:rsidTr="009C73C3">
        <w:trPr>
          <w:trHeight w:val="1104"/>
          <w:tblCellSpacing w:w="5" w:type="nil"/>
        </w:trPr>
        <w:tc>
          <w:tcPr>
            <w:tcW w:w="28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81C37" w:rsidRPr="00284E92" w:rsidRDefault="00C81C37" w:rsidP="00BC6208">
            <w:pPr>
              <w:pStyle w:val="ConsPlusCell"/>
              <w:ind w:right="-30"/>
            </w:pPr>
            <w:r>
              <w:t>Задачи</w:t>
            </w:r>
            <w:r w:rsidRPr="00284E92">
              <w:t xml:space="preserve"> </w:t>
            </w:r>
            <w:r w:rsidRPr="00284E92">
              <w:br/>
            </w:r>
            <w:r>
              <w:t xml:space="preserve">муниципальной </w:t>
            </w:r>
            <w:r w:rsidRPr="00284E92">
              <w:t xml:space="preserve">программы             </w:t>
            </w:r>
          </w:p>
        </w:tc>
        <w:tc>
          <w:tcPr>
            <w:tcW w:w="62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81C37" w:rsidRDefault="00C81C37" w:rsidP="004044C2">
            <w:pPr>
              <w:widowControl w:val="0"/>
              <w:autoSpaceDE w:val="0"/>
              <w:autoSpaceDN w:val="0"/>
              <w:adjustRightInd w:val="0"/>
              <w:jc w:val="both"/>
            </w:pPr>
            <w:r>
              <w:t>1. И</w:t>
            </w:r>
            <w:r w:rsidRPr="003C4893">
              <w:t>нвентаризаци</w:t>
            </w:r>
            <w:r>
              <w:t>я</w:t>
            </w:r>
            <w:r w:rsidRPr="003C4893">
              <w:t>, паспортизаци</w:t>
            </w:r>
            <w:r>
              <w:t>я</w:t>
            </w:r>
            <w:r w:rsidRPr="003C4893">
              <w:t>, регистраци</w:t>
            </w:r>
            <w:r>
              <w:t>я</w:t>
            </w:r>
            <w:r w:rsidRPr="003C4893">
              <w:t xml:space="preserve"> и корректировк</w:t>
            </w:r>
            <w:r>
              <w:t>а</w:t>
            </w:r>
            <w:r w:rsidRPr="003C4893">
              <w:t xml:space="preserve"> реестра муниципального имущества для создания условий</w:t>
            </w:r>
            <w:r>
              <w:t xml:space="preserve"> эффективного его использования.</w:t>
            </w:r>
          </w:p>
          <w:p w:rsidR="00C81C37" w:rsidRPr="003C4893" w:rsidRDefault="00C81C37" w:rsidP="009C73C3">
            <w:pPr>
              <w:widowControl w:val="0"/>
              <w:autoSpaceDE w:val="0"/>
              <w:autoSpaceDN w:val="0"/>
              <w:adjustRightInd w:val="0"/>
              <w:jc w:val="both"/>
            </w:pPr>
            <w:r>
              <w:t>2. Содержание</w:t>
            </w:r>
            <w:r w:rsidRPr="00774188">
              <w:t xml:space="preserve"> объектов казны.</w:t>
            </w:r>
          </w:p>
        </w:tc>
      </w:tr>
      <w:tr w:rsidR="00C81C37" w:rsidRPr="003C4893">
        <w:trPr>
          <w:trHeight w:val="400"/>
          <w:tblCellSpacing w:w="5" w:type="nil"/>
        </w:trPr>
        <w:tc>
          <w:tcPr>
            <w:tcW w:w="2880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81C37" w:rsidRPr="00284E92" w:rsidRDefault="00C81C37" w:rsidP="00BC6208">
            <w:pPr>
              <w:pStyle w:val="ConsPlusCell"/>
              <w:ind w:right="-30"/>
            </w:pPr>
            <w:r>
              <w:t>Этапы и с</w:t>
            </w:r>
            <w:r w:rsidRPr="00284E92">
              <w:t xml:space="preserve">рок реализации       </w:t>
            </w:r>
            <w:r w:rsidRPr="00284E92">
              <w:br/>
            </w:r>
            <w:r>
              <w:t>муниципальной</w:t>
            </w:r>
            <w:r w:rsidRPr="00284E92">
              <w:t xml:space="preserve"> программы             </w:t>
            </w:r>
          </w:p>
        </w:tc>
        <w:tc>
          <w:tcPr>
            <w:tcW w:w="6240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81C37" w:rsidRPr="00284E92" w:rsidRDefault="00C81C37" w:rsidP="00B249A7">
            <w:pPr>
              <w:pStyle w:val="ConsPlusCell"/>
              <w:spacing w:line="276" w:lineRule="auto"/>
            </w:pPr>
            <w:r w:rsidRPr="004B501F">
              <w:t>01.01.2014 - 31.12.2016</w:t>
            </w:r>
            <w:r>
              <w:t>, в силу решаемых задач этапы не выделяются</w:t>
            </w:r>
          </w:p>
        </w:tc>
      </w:tr>
      <w:tr w:rsidR="00C81C37" w:rsidRPr="003C4893">
        <w:trPr>
          <w:trHeight w:val="400"/>
          <w:tblCellSpacing w:w="5" w:type="nil"/>
        </w:trPr>
        <w:tc>
          <w:tcPr>
            <w:tcW w:w="2880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81C37" w:rsidRPr="000F6988" w:rsidRDefault="00C81C37" w:rsidP="00BC6208">
            <w:pPr>
              <w:pStyle w:val="ConsPlusCell"/>
              <w:ind w:right="-30"/>
            </w:pPr>
            <w:r w:rsidRPr="000F6988">
              <w:t>Перечень целевых показателей и показателей результативности программы с расшифровкой плановых значений по годам ее реализации</w:t>
            </w:r>
            <w:r w:rsidRPr="000F6988">
              <w:rPr>
                <w:color w:val="000000"/>
              </w:rPr>
              <w:t>, значения целевых показателей на долгосрочный период</w:t>
            </w:r>
          </w:p>
        </w:tc>
        <w:tc>
          <w:tcPr>
            <w:tcW w:w="6240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81C37" w:rsidRDefault="00C81C37" w:rsidP="006F0314">
            <w:pPr>
              <w:pStyle w:val="ConsPlusCell"/>
              <w:ind w:right="-144"/>
            </w:pPr>
            <w:r>
              <w:t>Утвержден в Приложении 1 к паспорту Программы</w:t>
            </w:r>
          </w:p>
        </w:tc>
      </w:tr>
      <w:tr w:rsidR="00C81C37" w:rsidRPr="003C4893">
        <w:trPr>
          <w:trHeight w:val="400"/>
          <w:tblCellSpacing w:w="5" w:type="nil"/>
        </w:trPr>
        <w:tc>
          <w:tcPr>
            <w:tcW w:w="2880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81C37" w:rsidRPr="00C909A2" w:rsidRDefault="00C81C37" w:rsidP="00C909A2">
            <w:pPr>
              <w:pStyle w:val="ConsPlusCell"/>
              <w:ind w:right="-144"/>
            </w:pPr>
            <w:r w:rsidRPr="00C909A2">
              <w:t>Информация по ресурсному обеспечению программы, в том числе в разбивке по источникам финансирования по годам реализации программы</w:t>
            </w:r>
          </w:p>
        </w:tc>
        <w:tc>
          <w:tcPr>
            <w:tcW w:w="6240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81C37" w:rsidRPr="00736E68" w:rsidRDefault="00C81C37" w:rsidP="00736E68">
            <w:pPr>
              <w:widowControl w:val="0"/>
              <w:autoSpaceDE w:val="0"/>
              <w:autoSpaceDN w:val="0"/>
              <w:adjustRightInd w:val="0"/>
              <w:ind w:right="-27" w:firstLine="540"/>
              <w:jc w:val="both"/>
            </w:pPr>
            <w:r w:rsidRPr="00736E68">
              <w:t xml:space="preserve">Общий объем бюджетных ассигнований на реализацию </w:t>
            </w:r>
            <w:r>
              <w:t>П</w:t>
            </w:r>
            <w:r w:rsidRPr="00736E68">
              <w:t>рограммы по годам составляет 3840 тыс. рублей, в том числе 3840 тыс. рублей – средства районного бюджета</w:t>
            </w:r>
            <w:r>
              <w:t>:</w:t>
            </w:r>
          </w:p>
          <w:p w:rsidR="00C81C37" w:rsidRDefault="00C81C37" w:rsidP="002E1501">
            <w:pPr>
              <w:widowControl w:val="0"/>
              <w:autoSpaceDE w:val="0"/>
              <w:autoSpaceDN w:val="0"/>
              <w:adjustRightInd w:val="0"/>
              <w:ind w:right="-144"/>
              <w:jc w:val="both"/>
            </w:pPr>
            <w:r w:rsidRPr="00736E68">
              <w:t>в 2014 году - 1280 тыс. рублей, в том числе</w:t>
            </w:r>
          </w:p>
          <w:p w:rsidR="00C81C37" w:rsidRPr="00736E68" w:rsidRDefault="00C81C37" w:rsidP="00736E68">
            <w:pPr>
              <w:widowControl w:val="0"/>
              <w:autoSpaceDE w:val="0"/>
              <w:autoSpaceDN w:val="0"/>
              <w:adjustRightInd w:val="0"/>
              <w:ind w:right="-144" w:firstLine="540"/>
              <w:jc w:val="both"/>
            </w:pPr>
            <w:r w:rsidRPr="00736E68">
              <w:t>1280 тыс. рублей – средства районного бюджета;</w:t>
            </w:r>
          </w:p>
          <w:p w:rsidR="00C81C37" w:rsidRPr="00736E68" w:rsidRDefault="00C81C37" w:rsidP="002E1501">
            <w:pPr>
              <w:widowControl w:val="0"/>
              <w:autoSpaceDE w:val="0"/>
              <w:autoSpaceDN w:val="0"/>
              <w:adjustRightInd w:val="0"/>
              <w:ind w:right="-144"/>
              <w:jc w:val="both"/>
            </w:pPr>
            <w:r w:rsidRPr="00736E68">
              <w:t>в 2015 году - 1220 тыс. рублей, в том числе</w:t>
            </w:r>
          </w:p>
          <w:p w:rsidR="00C81C37" w:rsidRPr="00736E68" w:rsidRDefault="00C81C37" w:rsidP="00736E68">
            <w:pPr>
              <w:widowControl w:val="0"/>
              <w:autoSpaceDE w:val="0"/>
              <w:autoSpaceDN w:val="0"/>
              <w:adjustRightInd w:val="0"/>
              <w:ind w:right="-144" w:firstLine="540"/>
              <w:jc w:val="both"/>
            </w:pPr>
            <w:r w:rsidRPr="00736E68">
              <w:t>1220 тыс. рублей – средства районного бюджета;</w:t>
            </w:r>
          </w:p>
          <w:p w:rsidR="00C81C37" w:rsidRPr="00736E68" w:rsidRDefault="00C81C37" w:rsidP="002E1501">
            <w:pPr>
              <w:widowControl w:val="0"/>
              <w:autoSpaceDE w:val="0"/>
              <w:autoSpaceDN w:val="0"/>
              <w:adjustRightInd w:val="0"/>
              <w:ind w:right="-144" w:firstLine="22"/>
              <w:jc w:val="both"/>
            </w:pPr>
            <w:r w:rsidRPr="00736E68">
              <w:t>в 2016 году - 1340 тыс. рублей, в том числе</w:t>
            </w:r>
          </w:p>
          <w:p w:rsidR="00C81C37" w:rsidRPr="00C909A2" w:rsidRDefault="00C81C37" w:rsidP="00287DE5">
            <w:pPr>
              <w:pStyle w:val="ListParagraph"/>
              <w:widowControl w:val="0"/>
              <w:numPr>
                <w:ilvl w:val="0"/>
                <w:numId w:val="6"/>
              </w:numPr>
              <w:autoSpaceDE w:val="0"/>
              <w:autoSpaceDN w:val="0"/>
              <w:adjustRightInd w:val="0"/>
              <w:ind w:right="-144"/>
              <w:jc w:val="both"/>
            </w:pPr>
            <w:r>
              <w:t xml:space="preserve"> тыс</w:t>
            </w:r>
            <w:r w:rsidRPr="00736E68">
              <w:t>. рублей – средства районного бюджета.</w:t>
            </w:r>
          </w:p>
        </w:tc>
      </w:tr>
    </w:tbl>
    <w:p w:rsidR="00C81C37" w:rsidRPr="003C4893" w:rsidRDefault="00C81C37" w:rsidP="00830E8A">
      <w:pPr>
        <w:widowControl w:val="0"/>
        <w:autoSpaceDE w:val="0"/>
        <w:autoSpaceDN w:val="0"/>
        <w:adjustRightInd w:val="0"/>
        <w:ind w:right="-144"/>
        <w:jc w:val="both"/>
        <w:rPr>
          <w:sz w:val="20"/>
          <w:szCs w:val="20"/>
        </w:rPr>
      </w:pPr>
    </w:p>
    <w:p w:rsidR="00C81C37" w:rsidRPr="00287DE5" w:rsidRDefault="00C81C37" w:rsidP="00287DE5">
      <w:pPr>
        <w:pStyle w:val="ListParagraph"/>
        <w:widowControl w:val="0"/>
        <w:numPr>
          <w:ilvl w:val="0"/>
          <w:numId w:val="5"/>
        </w:numPr>
        <w:autoSpaceDE w:val="0"/>
        <w:autoSpaceDN w:val="0"/>
        <w:adjustRightInd w:val="0"/>
        <w:ind w:right="-144"/>
        <w:jc w:val="center"/>
        <w:rPr>
          <w:b/>
        </w:rPr>
      </w:pPr>
      <w:r w:rsidRPr="00287DE5">
        <w:rPr>
          <w:b/>
        </w:rPr>
        <w:t>Характеристика текущего состояния сферы управления муниципальным имуществом с указанием основных показателей социально-экономического развития района и анализ социальных, финансово-экономических</w:t>
      </w:r>
    </w:p>
    <w:p w:rsidR="00C81C37" w:rsidRPr="008E3DA0" w:rsidRDefault="00C81C37" w:rsidP="00736E68">
      <w:pPr>
        <w:pStyle w:val="ListParagraph"/>
        <w:widowControl w:val="0"/>
        <w:autoSpaceDE w:val="0"/>
        <w:autoSpaceDN w:val="0"/>
        <w:adjustRightInd w:val="0"/>
        <w:ind w:left="0" w:right="-144"/>
        <w:jc w:val="center"/>
        <w:rPr>
          <w:b/>
        </w:rPr>
      </w:pPr>
      <w:r w:rsidRPr="008E3DA0">
        <w:rPr>
          <w:b/>
        </w:rPr>
        <w:t xml:space="preserve">и прочих рисков реализации </w:t>
      </w:r>
      <w:r>
        <w:rPr>
          <w:b/>
        </w:rPr>
        <w:t>П</w:t>
      </w:r>
      <w:r w:rsidRPr="008E3DA0">
        <w:rPr>
          <w:b/>
        </w:rPr>
        <w:t>рограммы</w:t>
      </w:r>
    </w:p>
    <w:p w:rsidR="00C81C37" w:rsidRPr="008E3DA0" w:rsidRDefault="00C81C37" w:rsidP="008E3DA0">
      <w:pPr>
        <w:widowControl w:val="0"/>
        <w:autoSpaceDE w:val="0"/>
        <w:autoSpaceDN w:val="0"/>
        <w:adjustRightInd w:val="0"/>
        <w:ind w:right="-144" w:firstLine="540"/>
        <w:jc w:val="center"/>
        <w:rPr>
          <w:b/>
        </w:rPr>
      </w:pPr>
    </w:p>
    <w:p w:rsidR="00C81C37" w:rsidRDefault="00C81C37" w:rsidP="00830E8A">
      <w:pPr>
        <w:pStyle w:val="dktexleft"/>
        <w:spacing w:before="0" w:beforeAutospacing="0" w:after="0" w:afterAutospacing="0"/>
        <w:jc w:val="both"/>
      </w:pPr>
      <w:r>
        <w:tab/>
        <w:t>Федеральным законом «Об общих принципах организации местного самоуправления в Российской Федерации» от 06.10.2003 № 131-ФЗ муниципальная собственность определена как экономическая основа местного самоуправления. Управление муниципальной собственностью предполагает решение вопросов местного значения и отдельных государственных полномочий, переданных от субъекта Российской Федерации, путем наиболее целесообразного использования собственного имущества муниципальным образованием. Эффективное использование муниципального имущества включает в себя обеспечение его сохранности, развития, функционирования и использования всех объектов муниципальной собственности в интересах муниципального образования, в том числе извлечение дохода, в целях наиболее полного покрытия расходных обязательств и планов развития муниципального образования.</w:t>
      </w:r>
    </w:p>
    <w:p w:rsidR="00C81C37" w:rsidRDefault="00C81C37" w:rsidP="00830E8A">
      <w:pPr>
        <w:pStyle w:val="dktexleft"/>
        <w:spacing w:before="0" w:beforeAutospacing="0" w:after="0" w:afterAutospacing="0"/>
        <w:jc w:val="both"/>
      </w:pPr>
      <w:r>
        <w:tab/>
        <w:t>Одним из средств повышения эффективности использования и развития муниципальной собственности является оптимизация ее структуры. Реализуя это направление, необходимо сокращать часть муниципального имущества, не используемого (невостребованного) для выполнения закрепленных за органом местного самоуправления полномочий.</w:t>
      </w:r>
    </w:p>
    <w:p w:rsidR="00C81C37" w:rsidRDefault="00C81C37" w:rsidP="00830E8A">
      <w:pPr>
        <w:pStyle w:val="dktexleft"/>
        <w:spacing w:before="0" w:beforeAutospacing="0" w:after="0" w:afterAutospacing="0"/>
        <w:jc w:val="both"/>
      </w:pPr>
      <w:r>
        <w:tab/>
        <w:t>Управление муниципальным имуществом основывается на принципах строгого соответствия состава муниципального имущества полномочиям органов местного самоуправления и обеспечения эффективности использования имущества при оптимальном уровне расходов на управление.</w:t>
      </w:r>
    </w:p>
    <w:p w:rsidR="00C81C37" w:rsidRDefault="00C81C37" w:rsidP="00C1106F">
      <w:pPr>
        <w:pStyle w:val="dktexleft"/>
        <w:spacing w:before="0" w:beforeAutospacing="0" w:after="0" w:afterAutospacing="0"/>
        <w:jc w:val="both"/>
        <w:rPr>
          <w:sz w:val="28"/>
          <w:szCs w:val="28"/>
        </w:rPr>
      </w:pPr>
      <w:r>
        <w:tab/>
        <w:t>Э</w:t>
      </w:r>
      <w:r w:rsidRPr="003C4893">
        <w:t>ффективно</w:t>
      </w:r>
      <w:r>
        <w:t>е</w:t>
      </w:r>
      <w:r w:rsidRPr="003C4893">
        <w:t xml:space="preserve"> использовани</w:t>
      </w:r>
      <w:r>
        <w:t>е</w:t>
      </w:r>
      <w:r w:rsidRPr="003C4893">
        <w:t xml:space="preserve"> и вовлечени</w:t>
      </w:r>
      <w:r>
        <w:t>е</w:t>
      </w:r>
      <w:r w:rsidRPr="003C4893">
        <w:t xml:space="preserve"> в хозяйственный оборот </w:t>
      </w:r>
      <w:r>
        <w:t xml:space="preserve">объектов недвижимости, </w:t>
      </w:r>
      <w:r w:rsidRPr="003C4893">
        <w:t>свободных земельных участков</w:t>
      </w:r>
      <w:r>
        <w:t>, расположенных в границах Пировского района, не может быть осуществлено без построения целостной системы учета таких объектов, а также их правообладателей.</w:t>
      </w:r>
    </w:p>
    <w:p w:rsidR="00C81C37" w:rsidRPr="005C5D1A" w:rsidRDefault="00C81C37" w:rsidP="008E3DA0">
      <w:pPr>
        <w:autoSpaceDE w:val="0"/>
        <w:autoSpaceDN w:val="0"/>
        <w:adjustRightInd w:val="0"/>
        <w:ind w:firstLine="540"/>
        <w:jc w:val="both"/>
      </w:pPr>
      <w:r>
        <w:t xml:space="preserve">С 2008 года на территории Пировского района проводится комплексная работа по реализации полномочий органов </w:t>
      </w:r>
      <w:r w:rsidRPr="005C5D1A">
        <w:t>местного самоуправления в сфере земельн</w:t>
      </w:r>
      <w:r>
        <w:t>о-имущественных</w:t>
      </w:r>
      <w:r w:rsidRPr="005C5D1A">
        <w:t xml:space="preserve"> отношений.</w:t>
      </w:r>
    </w:p>
    <w:p w:rsidR="00C81C37" w:rsidRPr="005C5D1A" w:rsidRDefault="00C81C37" w:rsidP="008E3DA0">
      <w:pPr>
        <w:autoSpaceDE w:val="0"/>
        <w:autoSpaceDN w:val="0"/>
        <w:adjustRightInd w:val="0"/>
        <w:ind w:firstLine="540"/>
        <w:jc w:val="both"/>
      </w:pPr>
      <w:r w:rsidRPr="005C5D1A">
        <w:t xml:space="preserve">Для реализации этих полномочий 16 сентября </w:t>
      </w:r>
      <w:smartTag w:uri="urn:schemas-microsoft-com:office:smarttags" w:element="metricconverter">
        <w:smartTagPr>
          <w:attr w:name="ProductID" w:val="2008 г"/>
        </w:smartTagPr>
        <w:r w:rsidRPr="005C5D1A">
          <w:t>2008 г</w:t>
        </w:r>
      </w:smartTag>
      <w:r w:rsidRPr="005C5D1A">
        <w:t>. образован отдел муниципального имущества, земельных отношений и природопользования администрации Пировского района</w:t>
      </w:r>
      <w:r>
        <w:t>.</w:t>
      </w:r>
      <w:r w:rsidRPr="005C5D1A">
        <w:t xml:space="preserve"> Основными направлениями деятельности данного </w:t>
      </w:r>
      <w:r>
        <w:t>отдела</w:t>
      </w:r>
      <w:r w:rsidRPr="005C5D1A">
        <w:t xml:space="preserve"> являются оказание муниципальных услуг, выполнение работ и исполнение муниципальных функций в целях реализации предусмотренных законодательством Российской Федерации полномочий органов местного самоуправления в сфере земельн</w:t>
      </w:r>
      <w:r>
        <w:t>о-имущественных</w:t>
      </w:r>
      <w:r w:rsidRPr="005C5D1A">
        <w:t xml:space="preserve"> отношений.</w:t>
      </w:r>
    </w:p>
    <w:p w:rsidR="00C81C37" w:rsidRPr="005C5D1A" w:rsidRDefault="00C81C37" w:rsidP="008E3DA0">
      <w:pPr>
        <w:autoSpaceDE w:val="0"/>
        <w:autoSpaceDN w:val="0"/>
        <w:adjustRightInd w:val="0"/>
        <w:ind w:firstLine="540"/>
        <w:jc w:val="both"/>
      </w:pPr>
      <w:r>
        <w:t>О</w:t>
      </w:r>
      <w:r w:rsidRPr="005C5D1A">
        <w:t>тдел муниципального имущества, земельных отношений и природопользования администрации Пировского района осуществляет полномочия, которые возложены на органы местного самоуправления</w:t>
      </w:r>
      <w:r>
        <w:t xml:space="preserve"> в данной сфере</w:t>
      </w:r>
      <w:r w:rsidRPr="005C5D1A">
        <w:t xml:space="preserve">, </w:t>
      </w:r>
      <w:r>
        <w:t>в т.ч.</w:t>
      </w:r>
      <w:r w:rsidRPr="005C5D1A">
        <w:t xml:space="preserve"> </w:t>
      </w:r>
      <w:r w:rsidRPr="003C4893">
        <w:t xml:space="preserve">обеспечивает межевание земельных участков, их постановку на земельно-кадастровый учет, изготовление технической документации на объекты недвижимости, государственную регистрацию прав муниципальной собственности на имущественный комплекс (объект, земля) и права оперативного управления, формирует реестры объектов недвижимости и земельных участков на основании данных государственной регистрации права собственности муниципального образования </w:t>
      </w:r>
      <w:r>
        <w:t>Пировский район</w:t>
      </w:r>
      <w:r w:rsidRPr="003C4893">
        <w:t>, осуществляет функции управления и распоряжения земельными участками, объектами недвижимости, обеспечивает эффективность их использования</w:t>
      </w:r>
      <w:r>
        <w:t xml:space="preserve">, </w:t>
      </w:r>
      <w:r w:rsidRPr="005C5D1A">
        <w:t>осуществл</w:t>
      </w:r>
      <w:r>
        <w:t>яет</w:t>
      </w:r>
      <w:r w:rsidRPr="005C5D1A">
        <w:t xml:space="preserve"> муниципальн</w:t>
      </w:r>
      <w:r>
        <w:t>ый</w:t>
      </w:r>
      <w:r w:rsidRPr="005C5D1A">
        <w:t xml:space="preserve"> земельн</w:t>
      </w:r>
      <w:r>
        <w:t>ый</w:t>
      </w:r>
      <w:r w:rsidRPr="005C5D1A">
        <w:t xml:space="preserve"> контрол</w:t>
      </w:r>
      <w:r>
        <w:t>ь</w:t>
      </w:r>
      <w:r w:rsidRPr="005C5D1A">
        <w:t>.</w:t>
      </w:r>
    </w:p>
    <w:p w:rsidR="00C81C37" w:rsidRDefault="00C81C37" w:rsidP="00175ED1">
      <w:pPr>
        <w:autoSpaceDE w:val="0"/>
        <w:autoSpaceDN w:val="0"/>
        <w:adjustRightInd w:val="0"/>
        <w:ind w:firstLine="540"/>
        <w:jc w:val="both"/>
      </w:pPr>
      <w:r>
        <w:t>Одной из главных проблем, препятствующих реализации законодательных актов в области регулирования земельно-имущественных отношений, является недостаточная возможность внедрения на практике новых эффективных экономических механизмов в сфере управления недвижимостью в связи с отсутствием достоверных сведений о земельных участках и связанных с ними объектах недвижимости.</w:t>
      </w:r>
    </w:p>
    <w:p w:rsidR="00C81C37" w:rsidRDefault="00C81C37" w:rsidP="00175ED1">
      <w:pPr>
        <w:autoSpaceDE w:val="0"/>
        <w:autoSpaceDN w:val="0"/>
        <w:adjustRightInd w:val="0"/>
        <w:ind w:firstLine="540"/>
        <w:jc w:val="both"/>
      </w:pPr>
      <w:r>
        <w:t>Свыше 80 процентов зданий, строений, сооружений, отдельных помещений имеют устаревшие технические паспорта или вообще не проходили техническую инвентаризацию. Выявляемые бесхозяйные объекты недвижимости перед постановкой на учет должны быть идентифицированы с оформлением землеустроительного дела и технического паспорта (плана описания) - документов, подтверждающих факт существования объекта недвижимости. Как следствие, объекты недвижимости не используются как полноценный актив, что является сдерживающим фактором инвестиционной активности и развития предпринимательства на территории муниципального образования Пировский район.</w:t>
      </w:r>
    </w:p>
    <w:p w:rsidR="00C81C37" w:rsidRDefault="00C81C37" w:rsidP="008E3DA0">
      <w:pPr>
        <w:autoSpaceDE w:val="0"/>
        <w:autoSpaceDN w:val="0"/>
        <w:adjustRightInd w:val="0"/>
        <w:ind w:firstLine="540"/>
        <w:jc w:val="both"/>
        <w:rPr>
          <w:sz w:val="28"/>
          <w:szCs w:val="28"/>
        </w:rPr>
      </w:pPr>
      <w:r>
        <w:t>Решение проблем, связанных с решением вопросов земельно-имущественных отношений программно-целевым методом, обусловлено его высокой эффективностью, возможностью сбалансированного и последовательного выполнения мероприятий.</w:t>
      </w:r>
    </w:p>
    <w:p w:rsidR="00C81C37" w:rsidRDefault="00C81C37" w:rsidP="008E3DA0">
      <w:pPr>
        <w:autoSpaceDE w:val="0"/>
        <w:autoSpaceDN w:val="0"/>
        <w:adjustRightInd w:val="0"/>
        <w:ind w:firstLine="540"/>
        <w:jc w:val="both"/>
        <w:rPr>
          <w:sz w:val="28"/>
          <w:szCs w:val="28"/>
        </w:rPr>
      </w:pPr>
      <w:r>
        <w:t>Основные преимущества программно-целевого метода заключаются в том, что он позволяет обеспечить консолидацию и целевое использование финансовых ресурсов, необходимых для реализации Программы, а также способствует эффективному планированию и мониторингу результатов реализации Программы. В рамках Программы определены показатели, которые позволяют ежегодно оценивать результаты реализации мероприятий.</w:t>
      </w:r>
    </w:p>
    <w:p w:rsidR="00C81C37" w:rsidRDefault="00C81C37" w:rsidP="008E3DA0">
      <w:pPr>
        <w:autoSpaceDE w:val="0"/>
        <w:autoSpaceDN w:val="0"/>
        <w:adjustRightInd w:val="0"/>
        <w:ind w:firstLine="540"/>
        <w:jc w:val="both"/>
        <w:rPr>
          <w:sz w:val="28"/>
          <w:szCs w:val="28"/>
        </w:rPr>
      </w:pPr>
      <w:r>
        <w:t>Основными рисками, которые могут осложнить решение обозначенных проблем программно-целевым методом, являются:</w:t>
      </w:r>
    </w:p>
    <w:p w:rsidR="00C81C37" w:rsidRDefault="00C81C37" w:rsidP="008E3DA0">
      <w:pPr>
        <w:autoSpaceDE w:val="0"/>
        <w:autoSpaceDN w:val="0"/>
        <w:adjustRightInd w:val="0"/>
        <w:ind w:firstLine="540"/>
        <w:jc w:val="both"/>
        <w:rPr>
          <w:sz w:val="28"/>
          <w:szCs w:val="28"/>
        </w:rPr>
      </w:pPr>
      <w:r>
        <w:t>- недостаточное ресурсное обеспечение запланированных мероприятий;</w:t>
      </w:r>
    </w:p>
    <w:p w:rsidR="00C81C37" w:rsidRDefault="00C81C37" w:rsidP="008E3DA0">
      <w:pPr>
        <w:autoSpaceDE w:val="0"/>
        <w:autoSpaceDN w:val="0"/>
        <w:adjustRightInd w:val="0"/>
        <w:ind w:firstLine="540"/>
        <w:jc w:val="both"/>
        <w:rPr>
          <w:sz w:val="28"/>
          <w:szCs w:val="28"/>
        </w:rPr>
      </w:pPr>
      <w:r>
        <w:t>- ухудшение социально-экономической ситуации;</w:t>
      </w:r>
    </w:p>
    <w:p w:rsidR="00C81C37" w:rsidRDefault="00C81C37" w:rsidP="008E3DA0">
      <w:pPr>
        <w:autoSpaceDE w:val="0"/>
        <w:autoSpaceDN w:val="0"/>
        <w:adjustRightInd w:val="0"/>
        <w:ind w:firstLine="540"/>
        <w:jc w:val="both"/>
        <w:rPr>
          <w:sz w:val="28"/>
          <w:szCs w:val="28"/>
        </w:rPr>
      </w:pPr>
      <w:r>
        <w:t>- неэффективное использование средств районного бюджета, выделенных на реализацию мероприятий Программы.</w:t>
      </w:r>
    </w:p>
    <w:p w:rsidR="00C81C37" w:rsidRDefault="00C81C37" w:rsidP="00DC5BBB">
      <w:pPr>
        <w:widowControl w:val="0"/>
        <w:autoSpaceDE w:val="0"/>
        <w:autoSpaceDN w:val="0"/>
        <w:adjustRightInd w:val="0"/>
        <w:ind w:right="-144"/>
        <w:jc w:val="center"/>
        <w:outlineLvl w:val="1"/>
        <w:rPr>
          <w:b/>
        </w:rPr>
      </w:pPr>
    </w:p>
    <w:p w:rsidR="00C81C37" w:rsidRDefault="00C81C37" w:rsidP="00287DE5">
      <w:pPr>
        <w:pStyle w:val="ListParagraph"/>
        <w:widowControl w:val="0"/>
        <w:numPr>
          <w:ilvl w:val="0"/>
          <w:numId w:val="5"/>
        </w:numPr>
        <w:autoSpaceDE w:val="0"/>
        <w:autoSpaceDN w:val="0"/>
        <w:adjustRightInd w:val="0"/>
        <w:ind w:right="-144"/>
        <w:jc w:val="center"/>
        <w:outlineLvl w:val="1"/>
        <w:rPr>
          <w:b/>
        </w:rPr>
      </w:pPr>
      <w:r w:rsidRPr="0057091E">
        <w:rPr>
          <w:b/>
        </w:rPr>
        <w:t xml:space="preserve">Приоритеты и цели социально-экономического развития в сфере </w:t>
      </w:r>
      <w:r>
        <w:rPr>
          <w:b/>
        </w:rPr>
        <w:t>управления муниципальным имуществом</w:t>
      </w:r>
      <w:r w:rsidRPr="0057091E">
        <w:rPr>
          <w:b/>
        </w:rPr>
        <w:t xml:space="preserve">, описание основных целей и задач программы, прогноз развития </w:t>
      </w:r>
      <w:r>
        <w:rPr>
          <w:b/>
        </w:rPr>
        <w:t>сферы управления муниципальным имуществом</w:t>
      </w:r>
    </w:p>
    <w:p w:rsidR="00C81C37" w:rsidRPr="0057091E" w:rsidRDefault="00C81C37" w:rsidP="0057091E">
      <w:pPr>
        <w:pStyle w:val="ListParagraph"/>
        <w:widowControl w:val="0"/>
        <w:autoSpaceDE w:val="0"/>
        <w:autoSpaceDN w:val="0"/>
        <w:adjustRightInd w:val="0"/>
        <w:ind w:left="900" w:right="-144"/>
        <w:jc w:val="center"/>
        <w:outlineLvl w:val="1"/>
        <w:rPr>
          <w:b/>
        </w:rPr>
      </w:pPr>
    </w:p>
    <w:p w:rsidR="00C81C37" w:rsidRDefault="00C81C37" w:rsidP="0057091E">
      <w:pPr>
        <w:autoSpaceDE w:val="0"/>
        <w:autoSpaceDN w:val="0"/>
        <w:adjustRightInd w:val="0"/>
        <w:ind w:firstLine="540"/>
        <w:jc w:val="both"/>
      </w:pPr>
      <w:r>
        <w:t>Одним из важнейших условий эффективного управления ресурсами является оформление в установленном порядке документов, подтверждающих право на объекты недвижимости, а также ведение единого, полного учета объектов казны.</w:t>
      </w:r>
    </w:p>
    <w:p w:rsidR="00C81C37" w:rsidRDefault="00C81C37" w:rsidP="0057091E">
      <w:pPr>
        <w:autoSpaceDE w:val="0"/>
        <w:autoSpaceDN w:val="0"/>
        <w:adjustRightInd w:val="0"/>
        <w:ind w:firstLine="540"/>
        <w:jc w:val="both"/>
        <w:rPr>
          <w:sz w:val="28"/>
          <w:szCs w:val="28"/>
        </w:rPr>
      </w:pPr>
      <w:r>
        <w:t>Совокупный социально-экономический эффект от реализации Программы достигается за счет проведения целостной политики в области земельных отношений, позволяющей обеспечить эффективное использование ресурсов муниципального образования Пировский район.</w:t>
      </w:r>
    </w:p>
    <w:p w:rsidR="00C81C37" w:rsidRDefault="00C81C37" w:rsidP="00175ED1">
      <w:pPr>
        <w:autoSpaceDE w:val="0"/>
        <w:autoSpaceDN w:val="0"/>
        <w:adjustRightInd w:val="0"/>
        <w:ind w:firstLine="540"/>
        <w:jc w:val="both"/>
        <w:rPr>
          <w:sz w:val="28"/>
          <w:szCs w:val="28"/>
        </w:rPr>
      </w:pPr>
      <w:r>
        <w:t>Реализация комплекса программных мероприятий позволит обеспечить необходимую информационную и технологическую поддержку процессов формирования, учета, оценки и взимания платы за использование объектов недвижимости и земельных участков и достичь намеченных целей в области социального развития и модернизации экономики района.</w:t>
      </w:r>
    </w:p>
    <w:p w:rsidR="00C81C37" w:rsidRPr="003C4893" w:rsidRDefault="00C81C37" w:rsidP="007D0279">
      <w:pPr>
        <w:widowControl w:val="0"/>
        <w:autoSpaceDE w:val="0"/>
        <w:autoSpaceDN w:val="0"/>
        <w:adjustRightInd w:val="0"/>
        <w:ind w:right="-144" w:firstLine="540"/>
        <w:jc w:val="both"/>
      </w:pPr>
      <w:r>
        <w:t>Целью настоящей Программы является с</w:t>
      </w:r>
      <w:r w:rsidRPr="003C4893">
        <w:t xml:space="preserve">оздание условий для эффективного использования и вовлечения в хозяйственный оборот </w:t>
      </w:r>
      <w:r>
        <w:t xml:space="preserve">объектов недвижимости, </w:t>
      </w:r>
      <w:r w:rsidRPr="003C4893">
        <w:t>свободных земельных участков</w:t>
      </w:r>
      <w:r>
        <w:t>, бесхозяйного имущества.</w:t>
      </w:r>
    </w:p>
    <w:p w:rsidR="00C81C37" w:rsidRDefault="00C81C37" w:rsidP="00F6682A">
      <w:pPr>
        <w:widowControl w:val="0"/>
        <w:autoSpaceDE w:val="0"/>
        <w:autoSpaceDN w:val="0"/>
        <w:adjustRightInd w:val="0"/>
        <w:ind w:right="-144" w:firstLine="540"/>
        <w:jc w:val="both"/>
      </w:pPr>
      <w:r>
        <w:t>Задачи Программы:</w:t>
      </w:r>
    </w:p>
    <w:p w:rsidR="00C81C37" w:rsidRDefault="00C81C37" w:rsidP="00175ED1">
      <w:pPr>
        <w:widowControl w:val="0"/>
        <w:autoSpaceDE w:val="0"/>
        <w:autoSpaceDN w:val="0"/>
        <w:adjustRightInd w:val="0"/>
        <w:ind w:right="-144"/>
        <w:jc w:val="both"/>
      </w:pPr>
      <w:r>
        <w:t>- и</w:t>
      </w:r>
      <w:r w:rsidRPr="003C4893">
        <w:t>нвентаризаци</w:t>
      </w:r>
      <w:r>
        <w:t>я</w:t>
      </w:r>
      <w:r w:rsidRPr="003C4893">
        <w:t>, паспортизаци</w:t>
      </w:r>
      <w:r>
        <w:t>я</w:t>
      </w:r>
      <w:r w:rsidRPr="003C4893">
        <w:t>, регистраци</w:t>
      </w:r>
      <w:r>
        <w:t>я</w:t>
      </w:r>
      <w:r w:rsidRPr="003C4893">
        <w:t xml:space="preserve"> и корректировк</w:t>
      </w:r>
      <w:r>
        <w:t>а</w:t>
      </w:r>
      <w:r w:rsidRPr="003C4893">
        <w:t xml:space="preserve"> реестра муниципального имущества для создания условий</w:t>
      </w:r>
      <w:r>
        <w:t xml:space="preserve"> эффективного его использования;</w:t>
      </w:r>
    </w:p>
    <w:p w:rsidR="00C81C37" w:rsidRPr="003C4893" w:rsidRDefault="00C81C37" w:rsidP="00175ED1">
      <w:pPr>
        <w:widowControl w:val="0"/>
        <w:autoSpaceDE w:val="0"/>
        <w:autoSpaceDN w:val="0"/>
        <w:adjustRightInd w:val="0"/>
        <w:ind w:right="-144"/>
        <w:jc w:val="both"/>
      </w:pPr>
      <w:r>
        <w:t>- содержание</w:t>
      </w:r>
      <w:r w:rsidRPr="00774188">
        <w:t xml:space="preserve"> объектов казны.</w:t>
      </w:r>
    </w:p>
    <w:p w:rsidR="00C81C37" w:rsidRPr="003C4893" w:rsidRDefault="00C81C37" w:rsidP="007D0279">
      <w:pPr>
        <w:widowControl w:val="0"/>
        <w:autoSpaceDE w:val="0"/>
        <w:autoSpaceDN w:val="0"/>
        <w:adjustRightInd w:val="0"/>
        <w:ind w:right="-144" w:firstLine="540"/>
        <w:jc w:val="both"/>
      </w:pPr>
    </w:p>
    <w:p w:rsidR="00C81C37" w:rsidRDefault="00C81C37" w:rsidP="00287DE5">
      <w:pPr>
        <w:pStyle w:val="ListParagraph"/>
        <w:numPr>
          <w:ilvl w:val="0"/>
          <w:numId w:val="5"/>
        </w:numPr>
        <w:autoSpaceDE w:val="0"/>
        <w:autoSpaceDN w:val="0"/>
        <w:adjustRightInd w:val="0"/>
        <w:jc w:val="center"/>
        <w:rPr>
          <w:b/>
        </w:rPr>
      </w:pPr>
      <w:r>
        <w:rPr>
          <w:b/>
        </w:rPr>
        <w:t>М</w:t>
      </w:r>
      <w:r w:rsidRPr="00175ED1">
        <w:rPr>
          <w:b/>
        </w:rPr>
        <w:t>еханизм ре</w:t>
      </w:r>
      <w:r>
        <w:rPr>
          <w:b/>
        </w:rPr>
        <w:t>ализации отдельных мероприятий П</w:t>
      </w:r>
      <w:r w:rsidRPr="00175ED1">
        <w:rPr>
          <w:b/>
        </w:rPr>
        <w:t>рограммы</w:t>
      </w:r>
    </w:p>
    <w:p w:rsidR="00C81C37" w:rsidRDefault="00C81C37" w:rsidP="00595CDD">
      <w:pPr>
        <w:pStyle w:val="ListParagraph"/>
        <w:autoSpaceDE w:val="0"/>
        <w:autoSpaceDN w:val="0"/>
        <w:adjustRightInd w:val="0"/>
        <w:ind w:left="0"/>
        <w:jc w:val="both"/>
      </w:pPr>
    </w:p>
    <w:p w:rsidR="00C81C37" w:rsidRDefault="00C81C37" w:rsidP="00595CDD">
      <w:pPr>
        <w:pStyle w:val="ListParagraph"/>
        <w:autoSpaceDE w:val="0"/>
        <w:autoSpaceDN w:val="0"/>
        <w:adjustRightInd w:val="0"/>
        <w:ind w:left="0"/>
        <w:jc w:val="both"/>
      </w:pPr>
      <w:r>
        <w:t>Программа не имеет отдельных мероприятий.</w:t>
      </w:r>
    </w:p>
    <w:p w:rsidR="00C81C37" w:rsidRDefault="00C81C37" w:rsidP="00595CDD">
      <w:pPr>
        <w:pStyle w:val="ListParagraph"/>
        <w:autoSpaceDE w:val="0"/>
        <w:autoSpaceDN w:val="0"/>
        <w:adjustRightInd w:val="0"/>
        <w:ind w:left="900"/>
        <w:jc w:val="center"/>
        <w:rPr>
          <w:b/>
        </w:rPr>
      </w:pPr>
    </w:p>
    <w:p w:rsidR="00C81C37" w:rsidRDefault="00C81C37" w:rsidP="00287DE5">
      <w:pPr>
        <w:pStyle w:val="ListParagraph"/>
        <w:numPr>
          <w:ilvl w:val="0"/>
          <w:numId w:val="5"/>
        </w:numPr>
        <w:autoSpaceDE w:val="0"/>
        <w:autoSpaceDN w:val="0"/>
        <w:adjustRightInd w:val="0"/>
        <w:ind w:left="0" w:firstLine="284"/>
        <w:jc w:val="center"/>
        <w:rPr>
          <w:b/>
        </w:rPr>
      </w:pPr>
      <w:r>
        <w:rPr>
          <w:b/>
        </w:rPr>
        <w:t>П</w:t>
      </w:r>
      <w:r w:rsidRPr="00FF680A">
        <w:rPr>
          <w:b/>
        </w:rPr>
        <w:t xml:space="preserve">рогноз конечных результатов </w:t>
      </w:r>
      <w:r>
        <w:rPr>
          <w:b/>
        </w:rPr>
        <w:t>П</w:t>
      </w:r>
      <w:r w:rsidRPr="00FF680A">
        <w:rPr>
          <w:b/>
        </w:rPr>
        <w:t>рограммы</w:t>
      </w:r>
    </w:p>
    <w:p w:rsidR="00C81C37" w:rsidRPr="00767C63" w:rsidRDefault="00C81C37" w:rsidP="00767C63">
      <w:pPr>
        <w:pStyle w:val="ListParagraph"/>
        <w:autoSpaceDE w:val="0"/>
        <w:autoSpaceDN w:val="0"/>
        <w:adjustRightInd w:val="0"/>
        <w:ind w:left="0"/>
        <w:jc w:val="both"/>
        <w:rPr>
          <w:b/>
        </w:rPr>
      </w:pPr>
    </w:p>
    <w:p w:rsidR="00C81C37" w:rsidRDefault="00C81C37" w:rsidP="00767C63">
      <w:pPr>
        <w:autoSpaceDE w:val="0"/>
        <w:autoSpaceDN w:val="0"/>
        <w:adjustRightInd w:val="0"/>
        <w:ind w:firstLine="540"/>
        <w:jc w:val="both"/>
        <w:rPr>
          <w:sz w:val="28"/>
          <w:szCs w:val="28"/>
        </w:rPr>
      </w:pPr>
      <w:r>
        <w:t>Прямой экономический эффект от реализации программных мероприятий состоит в увеличении доходов бюджета за счет роста поступлений доходов от мероприятий, связанных с распоряжением объектами недвижимости и земельными участками.</w:t>
      </w:r>
    </w:p>
    <w:p w:rsidR="00C81C37" w:rsidRPr="003C4893" w:rsidRDefault="00C81C37" w:rsidP="00767C63">
      <w:pPr>
        <w:widowControl w:val="0"/>
        <w:autoSpaceDE w:val="0"/>
        <w:autoSpaceDN w:val="0"/>
        <w:adjustRightInd w:val="0"/>
        <w:ind w:right="-144" w:firstLine="540"/>
        <w:jc w:val="both"/>
      </w:pPr>
      <w:r w:rsidRPr="003C4893">
        <w:t>Вклад в увеличение доходной части бюджета будет достигнут за счет расширения в процессе инвентаризации охватываемых земельными платежами площадей, являющихся объектами налогообложения. Увеличению доходной части будет содействовать и переход к установлению экономически обоснованных земельного налога и арендной платы за недвижимость на основе оценки рыночной стоимости недвижимости.</w:t>
      </w:r>
    </w:p>
    <w:p w:rsidR="00C81C37" w:rsidRDefault="00C81C37" w:rsidP="00767C63">
      <w:pPr>
        <w:autoSpaceDE w:val="0"/>
        <w:autoSpaceDN w:val="0"/>
        <w:adjustRightInd w:val="0"/>
        <w:ind w:firstLine="540"/>
        <w:jc w:val="both"/>
      </w:pPr>
      <w:r w:rsidRPr="003C4893">
        <w:t xml:space="preserve">Дополнительным эффектом реализации </w:t>
      </w:r>
      <w:r>
        <w:t>П</w:t>
      </w:r>
      <w:r w:rsidRPr="003C4893">
        <w:t xml:space="preserve">рограммы станет активизация рынка земли и недвижимости, создание благоприятного делового климата, рост объемов инвестиций в реальный сектор экономики под гарантии прав на недвижимость, обеспечение оперативности и качества управленческих решений по распоряжению земельными участками и прочно связанными с ними объектами недвижимости, находящимися в собственности муниципального образования </w:t>
      </w:r>
      <w:r>
        <w:t>Пировский район.</w:t>
      </w:r>
    </w:p>
    <w:p w:rsidR="00C81C37" w:rsidRPr="00767C63" w:rsidRDefault="00C81C37" w:rsidP="00767C63">
      <w:pPr>
        <w:autoSpaceDE w:val="0"/>
        <w:autoSpaceDN w:val="0"/>
        <w:adjustRightInd w:val="0"/>
        <w:ind w:firstLine="540"/>
        <w:jc w:val="both"/>
        <w:rPr>
          <w:bCs/>
        </w:rPr>
      </w:pPr>
      <w:r w:rsidRPr="00767C63">
        <w:rPr>
          <w:bCs/>
        </w:rPr>
        <w:t xml:space="preserve">Ожидаемые результаты реализации Программы по годам характеризуются </w:t>
      </w:r>
      <w:hyperlink r:id="rId11" w:history="1">
        <w:r w:rsidRPr="00767C63">
          <w:rPr>
            <w:bCs/>
            <w:color w:val="0000FF"/>
          </w:rPr>
          <w:t>показателями</w:t>
        </w:r>
      </w:hyperlink>
      <w:r w:rsidRPr="00767C63">
        <w:rPr>
          <w:bCs/>
        </w:rPr>
        <w:t xml:space="preserve"> согласно </w:t>
      </w:r>
      <w:r>
        <w:rPr>
          <w:bCs/>
        </w:rPr>
        <w:t>П</w:t>
      </w:r>
      <w:r w:rsidRPr="00767C63">
        <w:rPr>
          <w:bCs/>
        </w:rPr>
        <w:t xml:space="preserve">риложению </w:t>
      </w:r>
      <w:r>
        <w:rPr>
          <w:bCs/>
        </w:rPr>
        <w:t xml:space="preserve">№ 1 к паспорту </w:t>
      </w:r>
      <w:r w:rsidRPr="00767C63">
        <w:rPr>
          <w:bCs/>
        </w:rPr>
        <w:t>Программ</w:t>
      </w:r>
      <w:r>
        <w:rPr>
          <w:bCs/>
        </w:rPr>
        <w:t>ы</w:t>
      </w:r>
      <w:r w:rsidRPr="00767C63">
        <w:rPr>
          <w:bCs/>
        </w:rPr>
        <w:t>.</w:t>
      </w:r>
    </w:p>
    <w:p w:rsidR="00C81C37" w:rsidRDefault="00C81C37" w:rsidP="00284E92">
      <w:pPr>
        <w:autoSpaceDE w:val="0"/>
        <w:autoSpaceDN w:val="0"/>
        <w:adjustRightInd w:val="0"/>
        <w:jc w:val="center"/>
        <w:outlineLvl w:val="2"/>
        <w:rPr>
          <w:b/>
        </w:rPr>
      </w:pPr>
    </w:p>
    <w:p w:rsidR="00C81C37" w:rsidRPr="00595CDD" w:rsidRDefault="00C81C37" w:rsidP="00287DE5">
      <w:pPr>
        <w:pStyle w:val="ListParagraph"/>
        <w:numPr>
          <w:ilvl w:val="0"/>
          <w:numId w:val="5"/>
        </w:numPr>
        <w:autoSpaceDE w:val="0"/>
        <w:autoSpaceDN w:val="0"/>
        <w:adjustRightInd w:val="0"/>
        <w:jc w:val="center"/>
        <w:rPr>
          <w:b/>
        </w:rPr>
      </w:pPr>
      <w:r w:rsidRPr="00595CDD">
        <w:rPr>
          <w:b/>
        </w:rPr>
        <w:t>Перечень подпрограмм с указанием сроков их реализации и ожидаемых результатов</w:t>
      </w:r>
    </w:p>
    <w:p w:rsidR="00C81C37" w:rsidRPr="00175ED1" w:rsidRDefault="00C81C37" w:rsidP="00253A0A">
      <w:pPr>
        <w:autoSpaceDE w:val="0"/>
        <w:autoSpaceDN w:val="0"/>
        <w:adjustRightInd w:val="0"/>
        <w:ind w:firstLine="540"/>
        <w:jc w:val="both"/>
        <w:rPr>
          <w:b/>
        </w:rPr>
      </w:pPr>
    </w:p>
    <w:p w:rsidR="00C81C37" w:rsidRDefault="00C81C37" w:rsidP="00B249A7">
      <w:pPr>
        <w:pStyle w:val="ListParagraph"/>
        <w:autoSpaceDE w:val="0"/>
        <w:autoSpaceDN w:val="0"/>
        <w:adjustRightInd w:val="0"/>
        <w:ind w:left="0" w:firstLine="567"/>
        <w:jc w:val="both"/>
      </w:pPr>
      <w:r w:rsidRPr="00595CDD">
        <w:t>Подпрограммы с указанием сроков их реализации и ожидаемых результа</w:t>
      </w:r>
      <w:r>
        <w:t>тов приведены в приложениях № 1, 2</w:t>
      </w:r>
      <w:r w:rsidRPr="00595CDD">
        <w:t xml:space="preserve"> к </w:t>
      </w:r>
      <w:r>
        <w:t>П</w:t>
      </w:r>
      <w:r w:rsidRPr="00595CDD">
        <w:t>рограмме</w:t>
      </w:r>
      <w:r>
        <w:t>.</w:t>
      </w:r>
    </w:p>
    <w:p w:rsidR="00C81C37" w:rsidRDefault="00C81C37" w:rsidP="00253A0A">
      <w:pPr>
        <w:pStyle w:val="ListParagraph"/>
        <w:autoSpaceDE w:val="0"/>
        <w:autoSpaceDN w:val="0"/>
        <w:adjustRightInd w:val="0"/>
        <w:ind w:left="900"/>
        <w:jc w:val="center"/>
        <w:rPr>
          <w:b/>
        </w:rPr>
      </w:pPr>
    </w:p>
    <w:p w:rsidR="00C81C37" w:rsidRDefault="00C81C37" w:rsidP="00287DE5">
      <w:pPr>
        <w:pStyle w:val="ListParagraph"/>
        <w:numPr>
          <w:ilvl w:val="0"/>
          <w:numId w:val="5"/>
        </w:numPr>
        <w:autoSpaceDE w:val="0"/>
        <w:autoSpaceDN w:val="0"/>
        <w:adjustRightInd w:val="0"/>
        <w:jc w:val="center"/>
        <w:rPr>
          <w:b/>
        </w:rPr>
      </w:pPr>
      <w:r w:rsidRPr="00C1106F">
        <w:rPr>
          <w:b/>
        </w:rPr>
        <w:t>Основные меры правового регулирования в сфере</w:t>
      </w:r>
      <w:r>
        <w:rPr>
          <w:b/>
        </w:rPr>
        <w:t xml:space="preserve"> управления муниципальным имуществом</w:t>
      </w:r>
      <w:r w:rsidRPr="00C1106F">
        <w:rPr>
          <w:b/>
        </w:rPr>
        <w:t xml:space="preserve">, направленные на достижение цели и </w:t>
      </w:r>
      <w:r>
        <w:rPr>
          <w:b/>
        </w:rPr>
        <w:t xml:space="preserve">(или) </w:t>
      </w:r>
      <w:r w:rsidRPr="00C1106F">
        <w:rPr>
          <w:b/>
        </w:rPr>
        <w:t xml:space="preserve">конечных результатов </w:t>
      </w:r>
      <w:r>
        <w:rPr>
          <w:b/>
        </w:rPr>
        <w:t>П</w:t>
      </w:r>
      <w:r w:rsidRPr="00C1106F">
        <w:rPr>
          <w:b/>
        </w:rPr>
        <w:t>рограммы</w:t>
      </w:r>
    </w:p>
    <w:p w:rsidR="00C81C37" w:rsidRPr="00C1106F" w:rsidRDefault="00C81C37" w:rsidP="00D94DB8">
      <w:pPr>
        <w:pStyle w:val="ListParagraph"/>
        <w:autoSpaceDE w:val="0"/>
        <w:autoSpaceDN w:val="0"/>
        <w:adjustRightInd w:val="0"/>
        <w:ind w:left="900"/>
        <w:jc w:val="center"/>
        <w:rPr>
          <w:b/>
        </w:rPr>
      </w:pPr>
    </w:p>
    <w:p w:rsidR="00C81C37" w:rsidRPr="00253A0A" w:rsidRDefault="00C81C37" w:rsidP="00D94DB8">
      <w:pPr>
        <w:pStyle w:val="ConsPlusNormal"/>
        <w:widowControl/>
        <w:ind w:firstLine="0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ab/>
      </w:r>
      <w:r w:rsidRPr="00D94DB8">
        <w:rPr>
          <w:rFonts w:ascii="Times New Roman" w:hAnsi="Times New Roman" w:cs="Times New Roman"/>
          <w:sz w:val="24"/>
          <w:szCs w:val="24"/>
        </w:rPr>
        <w:t>Основные меры правового регулирования в сфере управления муниципальным имуществом, направленные на достижение цели и (или) конечных результатов Программы</w:t>
      </w:r>
      <w:r>
        <w:rPr>
          <w:rFonts w:ascii="Times New Roman" w:hAnsi="Times New Roman" w:cs="Times New Roman"/>
          <w:sz w:val="24"/>
          <w:szCs w:val="24"/>
        </w:rPr>
        <w:t xml:space="preserve">, представлены в Приложении № </w:t>
      </w:r>
      <w:r w:rsidRPr="00253A0A">
        <w:rPr>
          <w:rFonts w:ascii="Times New Roman" w:hAnsi="Times New Roman" w:cs="Times New Roman"/>
          <w:sz w:val="24"/>
          <w:szCs w:val="24"/>
        </w:rPr>
        <w:t>2</w:t>
      </w:r>
      <w:r w:rsidRPr="00253A0A">
        <w:rPr>
          <w:rFonts w:ascii="Times New Roman" w:hAnsi="Times New Roman" w:cs="Times New Roman"/>
          <w:bCs/>
          <w:sz w:val="24"/>
          <w:szCs w:val="24"/>
        </w:rPr>
        <w:t xml:space="preserve"> к паспорту Программы</w:t>
      </w:r>
      <w:r w:rsidRPr="00253A0A">
        <w:rPr>
          <w:rFonts w:ascii="Times New Roman" w:hAnsi="Times New Roman" w:cs="Times New Roman"/>
          <w:sz w:val="24"/>
          <w:szCs w:val="24"/>
        </w:rPr>
        <w:t>.</w:t>
      </w:r>
    </w:p>
    <w:p w:rsidR="00C81C37" w:rsidRPr="00D94DB8" w:rsidRDefault="00C81C37" w:rsidP="00D94DB8">
      <w:pPr>
        <w:pStyle w:val="ConsPlusNormal"/>
        <w:widowControl/>
        <w:ind w:firstLine="0"/>
        <w:jc w:val="both"/>
        <w:rPr>
          <w:rFonts w:ascii="Times New Roman" w:hAnsi="Times New Roman" w:cs="Times New Roman"/>
          <w:sz w:val="24"/>
          <w:szCs w:val="24"/>
        </w:rPr>
      </w:pPr>
    </w:p>
    <w:p w:rsidR="00C81C37" w:rsidRPr="00253A0A" w:rsidRDefault="00C81C37" w:rsidP="00287DE5">
      <w:pPr>
        <w:pStyle w:val="ListParagraph"/>
        <w:numPr>
          <w:ilvl w:val="0"/>
          <w:numId w:val="5"/>
        </w:numPr>
        <w:jc w:val="center"/>
        <w:rPr>
          <w:b/>
        </w:rPr>
      </w:pPr>
      <w:r w:rsidRPr="00253A0A">
        <w:rPr>
          <w:b/>
        </w:rPr>
        <w:t>Распределение планируемых расходов по отдельным мероприятиям Программы, подпрограммам с указанием главных распорядителей средств местного бюджета, а также по годам реализации Программы</w:t>
      </w:r>
    </w:p>
    <w:p w:rsidR="00C81C37" w:rsidRDefault="00C81C37" w:rsidP="00253A0A">
      <w:pPr>
        <w:pStyle w:val="ListParagraph"/>
        <w:ind w:left="900"/>
        <w:jc w:val="center"/>
        <w:rPr>
          <w:b/>
        </w:rPr>
      </w:pPr>
    </w:p>
    <w:p w:rsidR="00C81C37" w:rsidRPr="00D94DB8" w:rsidRDefault="00C81C37" w:rsidP="00D94DB8">
      <w:pPr>
        <w:pStyle w:val="ListParagraph"/>
        <w:ind w:left="0"/>
        <w:jc w:val="both"/>
      </w:pPr>
      <w:r>
        <w:rPr>
          <w:b/>
        </w:rPr>
        <w:tab/>
      </w:r>
      <w:r w:rsidRPr="00D94DB8">
        <w:t xml:space="preserve">Информация о Распределении планируемых расходов за счет средств районного бюджета </w:t>
      </w:r>
      <w:r>
        <w:t>представлена в Приложении № 3</w:t>
      </w:r>
      <w:r w:rsidRPr="00253A0A">
        <w:rPr>
          <w:bCs/>
        </w:rPr>
        <w:t xml:space="preserve"> </w:t>
      </w:r>
      <w:r>
        <w:rPr>
          <w:bCs/>
        </w:rPr>
        <w:t xml:space="preserve">к паспорту </w:t>
      </w:r>
      <w:r w:rsidRPr="00767C63">
        <w:rPr>
          <w:bCs/>
        </w:rPr>
        <w:t>Программ</w:t>
      </w:r>
      <w:r>
        <w:rPr>
          <w:bCs/>
        </w:rPr>
        <w:t>ы</w:t>
      </w:r>
      <w:r>
        <w:t>.</w:t>
      </w:r>
    </w:p>
    <w:p w:rsidR="00C81C37" w:rsidRDefault="00C81C37" w:rsidP="00D94DB8">
      <w:pPr>
        <w:pStyle w:val="ListParagraph"/>
        <w:ind w:left="0"/>
        <w:jc w:val="both"/>
        <w:rPr>
          <w:b/>
        </w:rPr>
      </w:pPr>
    </w:p>
    <w:p w:rsidR="00C81C37" w:rsidRPr="000A3296" w:rsidRDefault="00C81C37" w:rsidP="00287DE5">
      <w:pPr>
        <w:pStyle w:val="ListParagraph"/>
        <w:numPr>
          <w:ilvl w:val="0"/>
          <w:numId w:val="5"/>
        </w:numPr>
        <w:autoSpaceDE w:val="0"/>
        <w:autoSpaceDN w:val="0"/>
        <w:adjustRightInd w:val="0"/>
        <w:ind w:left="0" w:firstLine="0"/>
        <w:jc w:val="center"/>
        <w:outlineLvl w:val="2"/>
        <w:rPr>
          <w:b/>
        </w:rPr>
      </w:pPr>
      <w:r w:rsidRPr="000A3296">
        <w:rPr>
          <w:b/>
        </w:rPr>
        <w:t>Информация о бюджетных ассигновани</w:t>
      </w:r>
      <w:r>
        <w:rPr>
          <w:b/>
        </w:rPr>
        <w:t>ях</w:t>
      </w:r>
    </w:p>
    <w:p w:rsidR="00C81C37" w:rsidRPr="000A3296" w:rsidRDefault="00C81C37" w:rsidP="000A3296">
      <w:pPr>
        <w:pStyle w:val="ListParagraph"/>
        <w:autoSpaceDE w:val="0"/>
        <w:autoSpaceDN w:val="0"/>
        <w:adjustRightInd w:val="0"/>
        <w:ind w:left="0"/>
        <w:jc w:val="center"/>
        <w:outlineLvl w:val="2"/>
        <w:rPr>
          <w:b/>
        </w:rPr>
      </w:pPr>
    </w:p>
    <w:p w:rsidR="00C81C37" w:rsidRPr="003C4893" w:rsidRDefault="00C81C37" w:rsidP="000A3296">
      <w:pPr>
        <w:widowControl w:val="0"/>
        <w:autoSpaceDE w:val="0"/>
        <w:autoSpaceDN w:val="0"/>
        <w:adjustRightInd w:val="0"/>
        <w:ind w:right="-144" w:firstLine="540"/>
        <w:jc w:val="both"/>
      </w:pPr>
      <w:r w:rsidRPr="003C4893">
        <w:t xml:space="preserve">Источником финансирования мероприятий </w:t>
      </w:r>
      <w:r>
        <w:t>П</w:t>
      </w:r>
      <w:r w:rsidRPr="003C4893">
        <w:t>рограммы является бюджет</w:t>
      </w:r>
      <w:r>
        <w:t xml:space="preserve"> Пировского района</w:t>
      </w:r>
      <w:r w:rsidRPr="003C4893">
        <w:t>.</w:t>
      </w:r>
    </w:p>
    <w:p w:rsidR="00C81C37" w:rsidRPr="003C4893" w:rsidRDefault="00C81C37" w:rsidP="000A3296">
      <w:pPr>
        <w:widowControl w:val="0"/>
        <w:autoSpaceDE w:val="0"/>
        <w:autoSpaceDN w:val="0"/>
        <w:adjustRightInd w:val="0"/>
        <w:ind w:right="-144" w:firstLine="540"/>
        <w:jc w:val="both"/>
      </w:pPr>
      <w:r w:rsidRPr="003C4893">
        <w:t xml:space="preserve">В целом на реализацию мероприятий </w:t>
      </w:r>
      <w:r>
        <w:t>П</w:t>
      </w:r>
      <w:r w:rsidRPr="003C4893">
        <w:t xml:space="preserve">рограммы необходимо финансирование в размере </w:t>
      </w:r>
      <w:r>
        <w:t>3840</w:t>
      </w:r>
      <w:r w:rsidRPr="003C4893">
        <w:t xml:space="preserve"> тыс. рублей, из них:</w:t>
      </w:r>
    </w:p>
    <w:p w:rsidR="00C81C37" w:rsidRPr="003C4893" w:rsidRDefault="00C81C37" w:rsidP="000A3296">
      <w:pPr>
        <w:widowControl w:val="0"/>
        <w:autoSpaceDE w:val="0"/>
        <w:autoSpaceDN w:val="0"/>
        <w:adjustRightInd w:val="0"/>
        <w:ind w:right="-144" w:firstLine="540"/>
        <w:jc w:val="both"/>
      </w:pPr>
      <w:r w:rsidRPr="003C4893">
        <w:t>в 201</w:t>
      </w:r>
      <w:r>
        <w:t>4</w:t>
      </w:r>
      <w:r w:rsidRPr="003C4893">
        <w:t xml:space="preserve"> году - </w:t>
      </w:r>
      <w:r>
        <w:t>1280</w:t>
      </w:r>
      <w:r w:rsidRPr="003C4893">
        <w:t xml:space="preserve"> тыс. рублей;</w:t>
      </w:r>
    </w:p>
    <w:p w:rsidR="00C81C37" w:rsidRPr="003C4893" w:rsidRDefault="00C81C37" w:rsidP="000A3296">
      <w:pPr>
        <w:widowControl w:val="0"/>
        <w:autoSpaceDE w:val="0"/>
        <w:autoSpaceDN w:val="0"/>
        <w:adjustRightInd w:val="0"/>
        <w:ind w:right="-144" w:firstLine="540"/>
        <w:jc w:val="both"/>
      </w:pPr>
      <w:r w:rsidRPr="003C4893">
        <w:t>в 201</w:t>
      </w:r>
      <w:r>
        <w:t>5</w:t>
      </w:r>
      <w:r w:rsidRPr="003C4893">
        <w:t xml:space="preserve"> году - </w:t>
      </w:r>
      <w:r>
        <w:t>1220</w:t>
      </w:r>
      <w:r w:rsidRPr="003C4893">
        <w:t xml:space="preserve"> тыс. рублей;</w:t>
      </w:r>
    </w:p>
    <w:p w:rsidR="00C81C37" w:rsidRPr="003C4893" w:rsidRDefault="00C81C37" w:rsidP="000A3296">
      <w:pPr>
        <w:widowControl w:val="0"/>
        <w:autoSpaceDE w:val="0"/>
        <w:autoSpaceDN w:val="0"/>
        <w:adjustRightInd w:val="0"/>
        <w:ind w:right="-144" w:firstLine="540"/>
        <w:jc w:val="both"/>
      </w:pPr>
      <w:r w:rsidRPr="003C4893">
        <w:t>в 201</w:t>
      </w:r>
      <w:r>
        <w:t>6</w:t>
      </w:r>
      <w:r w:rsidRPr="003C4893">
        <w:t xml:space="preserve"> году - </w:t>
      </w:r>
      <w:r>
        <w:t>1340</w:t>
      </w:r>
      <w:r w:rsidRPr="003C4893">
        <w:t xml:space="preserve"> тыс. рублей.</w:t>
      </w:r>
    </w:p>
    <w:p w:rsidR="00C81C37" w:rsidRDefault="00C81C37" w:rsidP="003D548D">
      <w:pPr>
        <w:pStyle w:val="ListParagraph"/>
        <w:autoSpaceDE w:val="0"/>
        <w:autoSpaceDN w:val="0"/>
        <w:adjustRightInd w:val="0"/>
        <w:ind w:left="0" w:firstLine="567"/>
        <w:jc w:val="both"/>
        <w:outlineLvl w:val="2"/>
      </w:pPr>
      <w:r w:rsidRPr="003C4893">
        <w:t xml:space="preserve">Ассигнования на реализацию </w:t>
      </w:r>
      <w:r>
        <w:t>муниципальной</w:t>
      </w:r>
      <w:r w:rsidRPr="003C4893">
        <w:t xml:space="preserve"> </w:t>
      </w:r>
      <w:r>
        <w:t>П</w:t>
      </w:r>
      <w:r w:rsidRPr="003C4893">
        <w:t>рограммы предоставляются получателем бюджетных</w:t>
      </w:r>
      <w:r>
        <w:t xml:space="preserve"> </w:t>
      </w:r>
      <w:r w:rsidRPr="003C4893">
        <w:t xml:space="preserve"> средств </w:t>
      </w:r>
      <w:r>
        <w:t xml:space="preserve">– </w:t>
      </w:r>
      <w:r w:rsidRPr="003C4893">
        <w:t>финансов</w:t>
      </w:r>
      <w:r>
        <w:t>ым</w:t>
      </w:r>
      <w:r w:rsidRPr="003C4893">
        <w:t xml:space="preserve"> управление</w:t>
      </w:r>
      <w:r>
        <w:t>м</w:t>
      </w:r>
      <w:r w:rsidRPr="003C4893">
        <w:t xml:space="preserve"> администрации </w:t>
      </w:r>
      <w:r>
        <w:t>Пировского района.</w:t>
      </w:r>
    </w:p>
    <w:p w:rsidR="00C81C37" w:rsidRDefault="00C81C37" w:rsidP="000A3296">
      <w:pPr>
        <w:pStyle w:val="ListParagraph"/>
        <w:autoSpaceDE w:val="0"/>
        <w:autoSpaceDN w:val="0"/>
        <w:adjustRightInd w:val="0"/>
        <w:ind w:left="0"/>
        <w:jc w:val="both"/>
        <w:outlineLvl w:val="2"/>
        <w:rPr>
          <w:b/>
        </w:rPr>
      </w:pPr>
    </w:p>
    <w:p w:rsidR="00C81C37" w:rsidRDefault="00C81C37" w:rsidP="00287DE5">
      <w:pPr>
        <w:pStyle w:val="ListParagraph"/>
        <w:numPr>
          <w:ilvl w:val="0"/>
          <w:numId w:val="5"/>
        </w:numPr>
        <w:autoSpaceDE w:val="0"/>
        <w:autoSpaceDN w:val="0"/>
        <w:adjustRightInd w:val="0"/>
        <w:jc w:val="center"/>
        <w:outlineLvl w:val="2"/>
        <w:rPr>
          <w:b/>
        </w:rPr>
      </w:pPr>
      <w:r w:rsidRPr="00141E57">
        <w:rPr>
          <w:b/>
        </w:rPr>
        <w:t>Ресурсное обеспечение и прогнозная оценка расходов на реализацию целей муниципальной программы с учетом источников финансирования, в том числе по уровням бюджетной системы</w:t>
      </w:r>
    </w:p>
    <w:p w:rsidR="00C81C37" w:rsidRDefault="00C81C37" w:rsidP="00797EC4">
      <w:pPr>
        <w:pStyle w:val="ListParagraph"/>
        <w:autoSpaceDE w:val="0"/>
        <w:autoSpaceDN w:val="0"/>
        <w:adjustRightInd w:val="0"/>
        <w:ind w:left="900"/>
        <w:jc w:val="center"/>
        <w:outlineLvl w:val="2"/>
        <w:rPr>
          <w:b/>
        </w:rPr>
      </w:pPr>
    </w:p>
    <w:p w:rsidR="00C81C37" w:rsidRDefault="00C81C37" w:rsidP="005D789F">
      <w:pPr>
        <w:pStyle w:val="ListParagraph"/>
        <w:autoSpaceDE w:val="0"/>
        <w:autoSpaceDN w:val="0"/>
        <w:adjustRightInd w:val="0"/>
        <w:ind w:left="0" w:firstLine="567"/>
        <w:jc w:val="both"/>
        <w:outlineLvl w:val="2"/>
      </w:pPr>
      <w:r w:rsidRPr="005D789F">
        <w:t xml:space="preserve">Информация о ресурсном обеспечении и прогнозной оценке расходов на реализацию целей муниципальной программы с учетом источников финансирования, в том числе по уровням бюджетной системы, представлена в Приложении № </w:t>
      </w:r>
      <w:r>
        <w:t>4</w:t>
      </w:r>
      <w:r w:rsidRPr="00253A0A">
        <w:rPr>
          <w:bCs/>
        </w:rPr>
        <w:t xml:space="preserve"> </w:t>
      </w:r>
      <w:r>
        <w:rPr>
          <w:bCs/>
        </w:rPr>
        <w:t xml:space="preserve">к паспорту </w:t>
      </w:r>
      <w:r w:rsidRPr="00767C63">
        <w:rPr>
          <w:bCs/>
        </w:rPr>
        <w:t>Программ</w:t>
      </w:r>
      <w:r>
        <w:rPr>
          <w:bCs/>
        </w:rPr>
        <w:t>ы</w:t>
      </w:r>
      <w:r w:rsidRPr="005D789F">
        <w:t>.</w:t>
      </w:r>
    </w:p>
    <w:p w:rsidR="00C81C37" w:rsidRDefault="00C81C37" w:rsidP="005D789F">
      <w:pPr>
        <w:pStyle w:val="ListParagraph"/>
        <w:autoSpaceDE w:val="0"/>
        <w:autoSpaceDN w:val="0"/>
        <w:adjustRightInd w:val="0"/>
        <w:ind w:left="0" w:firstLine="567"/>
        <w:jc w:val="both"/>
        <w:outlineLvl w:val="2"/>
      </w:pPr>
    </w:p>
    <w:p w:rsidR="00C81C37" w:rsidRPr="000C23C7" w:rsidRDefault="00C81C37" w:rsidP="00287DE5">
      <w:pPr>
        <w:pStyle w:val="ListParagraph"/>
        <w:numPr>
          <w:ilvl w:val="0"/>
          <w:numId w:val="5"/>
        </w:numPr>
        <w:autoSpaceDE w:val="0"/>
        <w:autoSpaceDN w:val="0"/>
        <w:adjustRightInd w:val="0"/>
        <w:jc w:val="center"/>
        <w:outlineLvl w:val="2"/>
        <w:rPr>
          <w:b/>
        </w:rPr>
      </w:pPr>
      <w:r w:rsidRPr="000C23C7">
        <w:rPr>
          <w:b/>
        </w:rPr>
        <w:t>Целевые показатели на долгосрочный период</w:t>
      </w:r>
    </w:p>
    <w:p w:rsidR="00C81C37" w:rsidRPr="000C23C7" w:rsidRDefault="00C81C37" w:rsidP="000C23C7">
      <w:pPr>
        <w:pStyle w:val="ListParagraph"/>
        <w:autoSpaceDE w:val="0"/>
        <w:autoSpaceDN w:val="0"/>
        <w:adjustRightInd w:val="0"/>
        <w:ind w:left="900"/>
        <w:jc w:val="center"/>
        <w:outlineLvl w:val="2"/>
      </w:pPr>
    </w:p>
    <w:p w:rsidR="00C81C37" w:rsidRPr="000C23C7" w:rsidRDefault="00C81C37" w:rsidP="000C23C7">
      <w:pPr>
        <w:pStyle w:val="ListParagraph"/>
        <w:autoSpaceDE w:val="0"/>
        <w:autoSpaceDN w:val="0"/>
        <w:adjustRightInd w:val="0"/>
        <w:ind w:left="0" w:firstLine="567"/>
        <w:jc w:val="both"/>
        <w:outlineLvl w:val="2"/>
      </w:pPr>
      <w:r w:rsidRPr="000C23C7">
        <w:t>Информация о целевых показателях до 2020 г. представлена в Приложении № 5</w:t>
      </w:r>
      <w:r w:rsidRPr="00253A0A">
        <w:rPr>
          <w:bCs/>
        </w:rPr>
        <w:t xml:space="preserve"> </w:t>
      </w:r>
      <w:r>
        <w:rPr>
          <w:bCs/>
        </w:rPr>
        <w:t xml:space="preserve">к паспорту </w:t>
      </w:r>
      <w:r w:rsidRPr="00767C63">
        <w:rPr>
          <w:bCs/>
        </w:rPr>
        <w:t>Программ</w:t>
      </w:r>
      <w:r>
        <w:rPr>
          <w:bCs/>
        </w:rPr>
        <w:t>ы</w:t>
      </w:r>
      <w:r w:rsidRPr="000C23C7">
        <w:t>.</w:t>
      </w:r>
    </w:p>
    <w:sectPr w:rsidR="00C81C37" w:rsidRPr="000C23C7" w:rsidSect="00BE3B83">
      <w:pgSz w:w="11907" w:h="16840"/>
      <w:pgMar w:top="1134" w:right="850" w:bottom="1134" w:left="1701" w:header="720" w:footer="720" w:gutter="0"/>
      <w:cols w:space="720"/>
      <w:noEndnote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CC"/>
    <w:family w:val="roman"/>
    <w:pitch w:val="variable"/>
    <w:sig w:usb0="20002A87" w:usb1="80000000" w:usb2="00000008" w:usb3="00000000" w:csb0="000001FF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ourier New">
    <w:panose1 w:val="02070309020205020404"/>
    <w:charset w:val="CC"/>
    <w:family w:val="modern"/>
    <w:pitch w:val="fixed"/>
    <w:sig w:usb0="20002A87" w:usb1="80000000" w:usb2="00000008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Arial">
    <w:panose1 w:val="020B0604020202020204"/>
    <w:charset w:val="CC"/>
    <w:family w:val="swiss"/>
    <w:pitch w:val="variable"/>
    <w:sig w:usb0="20002A87" w:usb1="80000000" w:usb2="00000008" w:usb3="00000000" w:csb0="000001FF" w:csb1="00000000"/>
  </w:font>
  <w:font w:name="Cambria">
    <w:panose1 w:val="02040503050406030204"/>
    <w:charset w:val="CC"/>
    <w:family w:val="roman"/>
    <w:pitch w:val="variable"/>
    <w:sig w:usb0="A00002EF" w:usb1="4000004B" w:usb2="00000000" w:usb3="00000000" w:csb0="0000009F" w:csb1="00000000"/>
  </w:font>
  <w:font w:name="Calibri">
    <w:panose1 w:val="020F0502020204030204"/>
    <w:charset w:val="CC"/>
    <w:family w:val="swiss"/>
    <w:pitch w:val="variable"/>
    <w:sig w:usb0="A00002EF" w:usb1="4000207B" w:usb2="00000000" w:usb3="00000000" w:csb0="000000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abstractNum w:abstractNumId="0">
    <w:nsid w:val="116500E9"/>
    <w:multiLevelType w:val="hybridMultilevel"/>
    <w:tmpl w:val="9ACC18CC"/>
    <w:lvl w:ilvl="0" w:tplc="9C9CBB9A">
      <w:start w:val="1"/>
      <w:numFmt w:val="decimal"/>
      <w:lvlText w:val="%1."/>
      <w:lvlJc w:val="left"/>
      <w:pPr>
        <w:ind w:left="765" w:hanging="405"/>
      </w:pPr>
      <w:rPr>
        <w:rFonts w:cs="Times New Roman"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  <w:rPr>
        <w:rFonts w:cs="Times New Roman"/>
      </w:r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  <w:rPr>
        <w:rFonts w:cs="Times New Roman"/>
      </w:rPr>
    </w:lvl>
    <w:lvl w:ilvl="3" w:tplc="0419000F" w:tentative="1">
      <w:start w:val="1"/>
      <w:numFmt w:val="decimal"/>
      <w:lvlText w:val="%4."/>
      <w:lvlJc w:val="left"/>
      <w:pPr>
        <w:ind w:left="2880" w:hanging="360"/>
      </w:pPr>
      <w:rPr>
        <w:rFonts w:cs="Times New Roman"/>
      </w:r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  <w:rPr>
        <w:rFonts w:cs="Times New Roman"/>
      </w:r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  <w:rPr>
        <w:rFonts w:cs="Times New Roman"/>
      </w:rPr>
    </w:lvl>
    <w:lvl w:ilvl="6" w:tplc="0419000F" w:tentative="1">
      <w:start w:val="1"/>
      <w:numFmt w:val="decimal"/>
      <w:lvlText w:val="%7."/>
      <w:lvlJc w:val="left"/>
      <w:pPr>
        <w:ind w:left="5040" w:hanging="360"/>
      </w:pPr>
      <w:rPr>
        <w:rFonts w:cs="Times New Roman"/>
      </w:r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  <w:rPr>
        <w:rFonts w:cs="Times New Roman"/>
      </w:r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  <w:rPr>
        <w:rFonts w:cs="Times New Roman"/>
      </w:rPr>
    </w:lvl>
  </w:abstractNum>
  <w:abstractNum w:abstractNumId="1">
    <w:nsid w:val="12AA3CAE"/>
    <w:multiLevelType w:val="hybridMultilevel"/>
    <w:tmpl w:val="A060FD34"/>
    <w:lvl w:ilvl="0" w:tplc="3EEA136E">
      <w:start w:val="1"/>
      <w:numFmt w:val="decimal"/>
      <w:lvlText w:val="%1."/>
      <w:lvlJc w:val="left"/>
      <w:pPr>
        <w:ind w:left="720" w:hanging="360"/>
      </w:pPr>
      <w:rPr>
        <w:rFonts w:cs="Times New Roman" w:hint="default"/>
        <w:b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  <w:rPr>
        <w:rFonts w:cs="Times New Roman"/>
      </w:r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  <w:rPr>
        <w:rFonts w:cs="Times New Roman"/>
      </w:rPr>
    </w:lvl>
    <w:lvl w:ilvl="3" w:tplc="0419000F" w:tentative="1">
      <w:start w:val="1"/>
      <w:numFmt w:val="decimal"/>
      <w:lvlText w:val="%4."/>
      <w:lvlJc w:val="left"/>
      <w:pPr>
        <w:ind w:left="2880" w:hanging="360"/>
      </w:pPr>
      <w:rPr>
        <w:rFonts w:cs="Times New Roman"/>
      </w:r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  <w:rPr>
        <w:rFonts w:cs="Times New Roman"/>
      </w:r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  <w:rPr>
        <w:rFonts w:cs="Times New Roman"/>
      </w:rPr>
    </w:lvl>
    <w:lvl w:ilvl="6" w:tplc="0419000F" w:tentative="1">
      <w:start w:val="1"/>
      <w:numFmt w:val="decimal"/>
      <w:lvlText w:val="%7."/>
      <w:lvlJc w:val="left"/>
      <w:pPr>
        <w:ind w:left="5040" w:hanging="360"/>
      </w:pPr>
      <w:rPr>
        <w:rFonts w:cs="Times New Roman"/>
      </w:r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  <w:rPr>
        <w:rFonts w:cs="Times New Roman"/>
      </w:r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  <w:rPr>
        <w:rFonts w:cs="Times New Roman"/>
      </w:rPr>
    </w:lvl>
  </w:abstractNum>
  <w:abstractNum w:abstractNumId="2">
    <w:nsid w:val="16F61ECE"/>
    <w:multiLevelType w:val="hybridMultilevel"/>
    <w:tmpl w:val="FE244C24"/>
    <w:lvl w:ilvl="0" w:tplc="041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hint="default"/>
      </w:rPr>
    </w:lvl>
    <w:lvl w:ilvl="2" w:tplc="041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hint="default"/>
      </w:rPr>
    </w:lvl>
    <w:lvl w:ilvl="5" w:tplc="041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hint="default"/>
      </w:rPr>
    </w:lvl>
    <w:lvl w:ilvl="8" w:tplc="041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3">
    <w:nsid w:val="2DA439EC"/>
    <w:multiLevelType w:val="hybridMultilevel"/>
    <w:tmpl w:val="B894736A"/>
    <w:lvl w:ilvl="0" w:tplc="0419000F">
      <w:start w:val="1"/>
      <w:numFmt w:val="decimal"/>
      <w:lvlText w:val="%1."/>
      <w:lvlJc w:val="left"/>
      <w:pPr>
        <w:ind w:left="720" w:hanging="360"/>
      </w:pPr>
      <w:rPr>
        <w:rFonts w:cs="Times New Roman"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  <w:rPr>
        <w:rFonts w:cs="Times New Roman"/>
      </w:r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  <w:rPr>
        <w:rFonts w:cs="Times New Roman"/>
      </w:rPr>
    </w:lvl>
    <w:lvl w:ilvl="3" w:tplc="0419000F" w:tentative="1">
      <w:start w:val="1"/>
      <w:numFmt w:val="decimal"/>
      <w:lvlText w:val="%4."/>
      <w:lvlJc w:val="left"/>
      <w:pPr>
        <w:ind w:left="2880" w:hanging="360"/>
      </w:pPr>
      <w:rPr>
        <w:rFonts w:cs="Times New Roman"/>
      </w:r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  <w:rPr>
        <w:rFonts w:cs="Times New Roman"/>
      </w:r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  <w:rPr>
        <w:rFonts w:cs="Times New Roman"/>
      </w:rPr>
    </w:lvl>
    <w:lvl w:ilvl="6" w:tplc="0419000F" w:tentative="1">
      <w:start w:val="1"/>
      <w:numFmt w:val="decimal"/>
      <w:lvlText w:val="%7."/>
      <w:lvlJc w:val="left"/>
      <w:pPr>
        <w:ind w:left="5040" w:hanging="360"/>
      </w:pPr>
      <w:rPr>
        <w:rFonts w:cs="Times New Roman"/>
      </w:r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  <w:rPr>
        <w:rFonts w:cs="Times New Roman"/>
      </w:r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  <w:rPr>
        <w:rFonts w:cs="Times New Roman"/>
      </w:rPr>
    </w:lvl>
  </w:abstractNum>
  <w:abstractNum w:abstractNumId="4">
    <w:nsid w:val="3318677B"/>
    <w:multiLevelType w:val="hybridMultilevel"/>
    <w:tmpl w:val="03B0E8AA"/>
    <w:lvl w:ilvl="0" w:tplc="B56A40C4">
      <w:start w:val="1340"/>
      <w:numFmt w:val="decimal"/>
      <w:lvlText w:val="%1"/>
      <w:lvlJc w:val="left"/>
      <w:pPr>
        <w:ind w:left="1020" w:hanging="480"/>
      </w:pPr>
      <w:rPr>
        <w:rFonts w:cs="Times New Roman" w:hint="default"/>
      </w:rPr>
    </w:lvl>
    <w:lvl w:ilvl="1" w:tplc="04190019" w:tentative="1">
      <w:start w:val="1"/>
      <w:numFmt w:val="lowerLetter"/>
      <w:lvlText w:val="%2."/>
      <w:lvlJc w:val="left"/>
      <w:pPr>
        <w:ind w:left="1620" w:hanging="360"/>
      </w:pPr>
      <w:rPr>
        <w:rFonts w:cs="Times New Roman"/>
      </w:rPr>
    </w:lvl>
    <w:lvl w:ilvl="2" w:tplc="0419001B" w:tentative="1">
      <w:start w:val="1"/>
      <w:numFmt w:val="lowerRoman"/>
      <w:lvlText w:val="%3."/>
      <w:lvlJc w:val="right"/>
      <w:pPr>
        <w:ind w:left="2340" w:hanging="180"/>
      </w:pPr>
      <w:rPr>
        <w:rFonts w:cs="Times New Roman"/>
      </w:rPr>
    </w:lvl>
    <w:lvl w:ilvl="3" w:tplc="0419000F" w:tentative="1">
      <w:start w:val="1"/>
      <w:numFmt w:val="decimal"/>
      <w:lvlText w:val="%4."/>
      <w:lvlJc w:val="left"/>
      <w:pPr>
        <w:ind w:left="3060" w:hanging="360"/>
      </w:pPr>
      <w:rPr>
        <w:rFonts w:cs="Times New Roman"/>
      </w:rPr>
    </w:lvl>
    <w:lvl w:ilvl="4" w:tplc="04190019" w:tentative="1">
      <w:start w:val="1"/>
      <w:numFmt w:val="lowerLetter"/>
      <w:lvlText w:val="%5."/>
      <w:lvlJc w:val="left"/>
      <w:pPr>
        <w:ind w:left="3780" w:hanging="360"/>
      </w:pPr>
      <w:rPr>
        <w:rFonts w:cs="Times New Roman"/>
      </w:rPr>
    </w:lvl>
    <w:lvl w:ilvl="5" w:tplc="0419001B" w:tentative="1">
      <w:start w:val="1"/>
      <w:numFmt w:val="lowerRoman"/>
      <w:lvlText w:val="%6."/>
      <w:lvlJc w:val="right"/>
      <w:pPr>
        <w:ind w:left="4500" w:hanging="180"/>
      </w:pPr>
      <w:rPr>
        <w:rFonts w:cs="Times New Roman"/>
      </w:rPr>
    </w:lvl>
    <w:lvl w:ilvl="6" w:tplc="0419000F" w:tentative="1">
      <w:start w:val="1"/>
      <w:numFmt w:val="decimal"/>
      <w:lvlText w:val="%7."/>
      <w:lvlJc w:val="left"/>
      <w:pPr>
        <w:ind w:left="5220" w:hanging="360"/>
      </w:pPr>
      <w:rPr>
        <w:rFonts w:cs="Times New Roman"/>
      </w:rPr>
    </w:lvl>
    <w:lvl w:ilvl="7" w:tplc="04190019" w:tentative="1">
      <w:start w:val="1"/>
      <w:numFmt w:val="lowerLetter"/>
      <w:lvlText w:val="%8."/>
      <w:lvlJc w:val="left"/>
      <w:pPr>
        <w:ind w:left="5940" w:hanging="360"/>
      </w:pPr>
      <w:rPr>
        <w:rFonts w:cs="Times New Roman"/>
      </w:rPr>
    </w:lvl>
    <w:lvl w:ilvl="8" w:tplc="0419001B" w:tentative="1">
      <w:start w:val="1"/>
      <w:numFmt w:val="lowerRoman"/>
      <w:lvlText w:val="%9."/>
      <w:lvlJc w:val="right"/>
      <w:pPr>
        <w:ind w:left="6660" w:hanging="180"/>
      </w:pPr>
      <w:rPr>
        <w:rFonts w:cs="Times New Roman"/>
      </w:rPr>
    </w:lvl>
  </w:abstractNum>
  <w:abstractNum w:abstractNumId="5">
    <w:nsid w:val="3B266E89"/>
    <w:multiLevelType w:val="hybridMultilevel"/>
    <w:tmpl w:val="7CB215C2"/>
    <w:lvl w:ilvl="0" w:tplc="DC1EE46A">
      <w:start w:val="1"/>
      <w:numFmt w:val="decimal"/>
      <w:lvlText w:val="%1."/>
      <w:lvlJc w:val="left"/>
      <w:pPr>
        <w:ind w:left="900" w:hanging="360"/>
      </w:pPr>
      <w:rPr>
        <w:rFonts w:cs="Times New Roman" w:hint="default"/>
      </w:rPr>
    </w:lvl>
    <w:lvl w:ilvl="1" w:tplc="04190019" w:tentative="1">
      <w:start w:val="1"/>
      <w:numFmt w:val="lowerLetter"/>
      <w:lvlText w:val="%2."/>
      <w:lvlJc w:val="left"/>
      <w:pPr>
        <w:ind w:left="1620" w:hanging="360"/>
      </w:pPr>
      <w:rPr>
        <w:rFonts w:cs="Times New Roman"/>
      </w:rPr>
    </w:lvl>
    <w:lvl w:ilvl="2" w:tplc="0419001B" w:tentative="1">
      <w:start w:val="1"/>
      <w:numFmt w:val="lowerRoman"/>
      <w:lvlText w:val="%3."/>
      <w:lvlJc w:val="right"/>
      <w:pPr>
        <w:ind w:left="2340" w:hanging="180"/>
      </w:pPr>
      <w:rPr>
        <w:rFonts w:cs="Times New Roman"/>
      </w:rPr>
    </w:lvl>
    <w:lvl w:ilvl="3" w:tplc="0419000F" w:tentative="1">
      <w:start w:val="1"/>
      <w:numFmt w:val="decimal"/>
      <w:lvlText w:val="%4."/>
      <w:lvlJc w:val="left"/>
      <w:pPr>
        <w:ind w:left="3060" w:hanging="360"/>
      </w:pPr>
      <w:rPr>
        <w:rFonts w:cs="Times New Roman"/>
      </w:rPr>
    </w:lvl>
    <w:lvl w:ilvl="4" w:tplc="04190019" w:tentative="1">
      <w:start w:val="1"/>
      <w:numFmt w:val="lowerLetter"/>
      <w:lvlText w:val="%5."/>
      <w:lvlJc w:val="left"/>
      <w:pPr>
        <w:ind w:left="3780" w:hanging="360"/>
      </w:pPr>
      <w:rPr>
        <w:rFonts w:cs="Times New Roman"/>
      </w:rPr>
    </w:lvl>
    <w:lvl w:ilvl="5" w:tplc="0419001B" w:tentative="1">
      <w:start w:val="1"/>
      <w:numFmt w:val="lowerRoman"/>
      <w:lvlText w:val="%6."/>
      <w:lvlJc w:val="right"/>
      <w:pPr>
        <w:ind w:left="4500" w:hanging="180"/>
      </w:pPr>
      <w:rPr>
        <w:rFonts w:cs="Times New Roman"/>
      </w:rPr>
    </w:lvl>
    <w:lvl w:ilvl="6" w:tplc="0419000F" w:tentative="1">
      <w:start w:val="1"/>
      <w:numFmt w:val="decimal"/>
      <w:lvlText w:val="%7."/>
      <w:lvlJc w:val="left"/>
      <w:pPr>
        <w:ind w:left="5220" w:hanging="360"/>
      </w:pPr>
      <w:rPr>
        <w:rFonts w:cs="Times New Roman"/>
      </w:rPr>
    </w:lvl>
    <w:lvl w:ilvl="7" w:tplc="04190019" w:tentative="1">
      <w:start w:val="1"/>
      <w:numFmt w:val="lowerLetter"/>
      <w:lvlText w:val="%8."/>
      <w:lvlJc w:val="left"/>
      <w:pPr>
        <w:ind w:left="5940" w:hanging="360"/>
      </w:pPr>
      <w:rPr>
        <w:rFonts w:cs="Times New Roman"/>
      </w:rPr>
    </w:lvl>
    <w:lvl w:ilvl="8" w:tplc="0419001B" w:tentative="1">
      <w:start w:val="1"/>
      <w:numFmt w:val="lowerRoman"/>
      <w:lvlText w:val="%9."/>
      <w:lvlJc w:val="right"/>
      <w:pPr>
        <w:ind w:left="6660" w:hanging="180"/>
      </w:pPr>
      <w:rPr>
        <w:rFonts w:cs="Times New Roman"/>
      </w:rPr>
    </w:lvl>
  </w:abstractNum>
  <w:num w:numId="1">
    <w:abstractNumId w:val="2"/>
  </w:num>
  <w:num w:numId="2">
    <w:abstractNumId w:val="5"/>
  </w:num>
  <w:num w:numId="3">
    <w:abstractNumId w:val="0"/>
  </w:num>
  <w:num w:numId="4">
    <w:abstractNumId w:val="3"/>
  </w:num>
  <w:num w:numId="5">
    <w:abstractNumId w:val="1"/>
  </w:num>
  <w:num w:numId="6">
    <w:abstractNumId w:val="4"/>
  </w:num>
</w:numbering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4"/>
  <w:stylePaneFormatFilter w:val="3F01"/>
  <w:defaultTabStop w:val="708"/>
  <w:characterSpacingControl w:val="doNotCompress"/>
  <w:compat>
    <w:useNormalStyleForList/>
    <w:doNotUseIndentAsNumberingTabStop/>
    <w:useAltKinsokuLineBreakRules/>
    <w:allowSpaceOfSameStyleInTable/>
    <w:doNotSuppressIndentation/>
    <w:doNotAutofitConstrainedTables/>
    <w:autofitToFirstFixedWidthCell/>
    <w:underlineTabInNumList/>
    <w:displayHangulFixedWidth/>
    <w:splitPgBreakAndParaMark/>
    <w:doNotVertAlignCellWithSp/>
    <w:doNotBreakConstrainedForcedTable/>
    <w:doNotVertAlignInTxbx/>
    <w:useAnsiKerningPairs/>
    <w:cachedColBalance/>
  </w:compat>
  <w:rsids>
    <w:rsidRoot w:val="004F15F4"/>
    <w:rsid w:val="00000713"/>
    <w:rsid w:val="00004D64"/>
    <w:rsid w:val="000100F5"/>
    <w:rsid w:val="00014310"/>
    <w:rsid w:val="00015CC2"/>
    <w:rsid w:val="00026F2E"/>
    <w:rsid w:val="000373C3"/>
    <w:rsid w:val="000407CB"/>
    <w:rsid w:val="00041926"/>
    <w:rsid w:val="000447D5"/>
    <w:rsid w:val="00046E2F"/>
    <w:rsid w:val="000516C8"/>
    <w:rsid w:val="00051C6F"/>
    <w:rsid w:val="000525DE"/>
    <w:rsid w:val="0005693E"/>
    <w:rsid w:val="0006471C"/>
    <w:rsid w:val="00074D1B"/>
    <w:rsid w:val="00074F1A"/>
    <w:rsid w:val="00077315"/>
    <w:rsid w:val="00080316"/>
    <w:rsid w:val="000932B4"/>
    <w:rsid w:val="00096AF2"/>
    <w:rsid w:val="000A1009"/>
    <w:rsid w:val="000A3296"/>
    <w:rsid w:val="000A3676"/>
    <w:rsid w:val="000A470E"/>
    <w:rsid w:val="000B307D"/>
    <w:rsid w:val="000B3732"/>
    <w:rsid w:val="000B3C63"/>
    <w:rsid w:val="000C0710"/>
    <w:rsid w:val="000C13DC"/>
    <w:rsid w:val="000C23C7"/>
    <w:rsid w:val="000D1A09"/>
    <w:rsid w:val="000D1A51"/>
    <w:rsid w:val="000D1A7E"/>
    <w:rsid w:val="000D3BDB"/>
    <w:rsid w:val="000D5206"/>
    <w:rsid w:val="000E274F"/>
    <w:rsid w:val="000E43B9"/>
    <w:rsid w:val="000E43C6"/>
    <w:rsid w:val="000E4D6F"/>
    <w:rsid w:val="000F0427"/>
    <w:rsid w:val="000F2DB7"/>
    <w:rsid w:val="000F3E04"/>
    <w:rsid w:val="000F6988"/>
    <w:rsid w:val="001013A2"/>
    <w:rsid w:val="00104407"/>
    <w:rsid w:val="00105359"/>
    <w:rsid w:val="00106AB2"/>
    <w:rsid w:val="00107370"/>
    <w:rsid w:val="001110E5"/>
    <w:rsid w:val="001119BC"/>
    <w:rsid w:val="00113624"/>
    <w:rsid w:val="001227C2"/>
    <w:rsid w:val="001357EA"/>
    <w:rsid w:val="00141E57"/>
    <w:rsid w:val="00145B39"/>
    <w:rsid w:val="0015035B"/>
    <w:rsid w:val="001506A7"/>
    <w:rsid w:val="001519EB"/>
    <w:rsid w:val="00154580"/>
    <w:rsid w:val="00160DCE"/>
    <w:rsid w:val="00160F0C"/>
    <w:rsid w:val="001637E2"/>
    <w:rsid w:val="001652D5"/>
    <w:rsid w:val="001679C3"/>
    <w:rsid w:val="001702A9"/>
    <w:rsid w:val="00175ED1"/>
    <w:rsid w:val="0017692A"/>
    <w:rsid w:val="00181F64"/>
    <w:rsid w:val="00190F16"/>
    <w:rsid w:val="00191686"/>
    <w:rsid w:val="001950F9"/>
    <w:rsid w:val="0019580F"/>
    <w:rsid w:val="00196EBE"/>
    <w:rsid w:val="001A2190"/>
    <w:rsid w:val="001A2809"/>
    <w:rsid w:val="001A3285"/>
    <w:rsid w:val="001A7184"/>
    <w:rsid w:val="001A7AA4"/>
    <w:rsid w:val="001B091B"/>
    <w:rsid w:val="001B2CA8"/>
    <w:rsid w:val="001B63C5"/>
    <w:rsid w:val="001C5AC1"/>
    <w:rsid w:val="001C7125"/>
    <w:rsid w:val="001C7558"/>
    <w:rsid w:val="001D53A4"/>
    <w:rsid w:val="001D6181"/>
    <w:rsid w:val="001E0A66"/>
    <w:rsid w:val="001E4750"/>
    <w:rsid w:val="001E5B01"/>
    <w:rsid w:val="001E766A"/>
    <w:rsid w:val="001F0446"/>
    <w:rsid w:val="001F49BE"/>
    <w:rsid w:val="001F7CE8"/>
    <w:rsid w:val="00202056"/>
    <w:rsid w:val="00211915"/>
    <w:rsid w:val="00211B02"/>
    <w:rsid w:val="00211F21"/>
    <w:rsid w:val="0021238B"/>
    <w:rsid w:val="002127B0"/>
    <w:rsid w:val="002129E6"/>
    <w:rsid w:val="00215396"/>
    <w:rsid w:val="00231BF6"/>
    <w:rsid w:val="0023434B"/>
    <w:rsid w:val="00234A90"/>
    <w:rsid w:val="00236BEE"/>
    <w:rsid w:val="00236C3D"/>
    <w:rsid w:val="00237682"/>
    <w:rsid w:val="0025143D"/>
    <w:rsid w:val="00253A0A"/>
    <w:rsid w:val="00260466"/>
    <w:rsid w:val="00263700"/>
    <w:rsid w:val="0026565C"/>
    <w:rsid w:val="00274912"/>
    <w:rsid w:val="00275718"/>
    <w:rsid w:val="0027787D"/>
    <w:rsid w:val="00280357"/>
    <w:rsid w:val="00280471"/>
    <w:rsid w:val="00284E92"/>
    <w:rsid w:val="00285028"/>
    <w:rsid w:val="002862D0"/>
    <w:rsid w:val="00287277"/>
    <w:rsid w:val="00287DE5"/>
    <w:rsid w:val="002A0B8B"/>
    <w:rsid w:val="002A506E"/>
    <w:rsid w:val="002A5772"/>
    <w:rsid w:val="002A5DE6"/>
    <w:rsid w:val="002C4A70"/>
    <w:rsid w:val="002C5AE0"/>
    <w:rsid w:val="002D17AA"/>
    <w:rsid w:val="002D3CBF"/>
    <w:rsid w:val="002D407C"/>
    <w:rsid w:val="002D7CB2"/>
    <w:rsid w:val="002E1501"/>
    <w:rsid w:val="002E6DB3"/>
    <w:rsid w:val="002E7B4A"/>
    <w:rsid w:val="002F3363"/>
    <w:rsid w:val="002F4B94"/>
    <w:rsid w:val="002F6285"/>
    <w:rsid w:val="0030007D"/>
    <w:rsid w:val="00302952"/>
    <w:rsid w:val="00302B06"/>
    <w:rsid w:val="00303512"/>
    <w:rsid w:val="00305045"/>
    <w:rsid w:val="0031658E"/>
    <w:rsid w:val="00316999"/>
    <w:rsid w:val="0032610D"/>
    <w:rsid w:val="00330EA5"/>
    <w:rsid w:val="0033148C"/>
    <w:rsid w:val="00331A42"/>
    <w:rsid w:val="00333128"/>
    <w:rsid w:val="003336E8"/>
    <w:rsid w:val="0033465A"/>
    <w:rsid w:val="00335DE6"/>
    <w:rsid w:val="00335DFF"/>
    <w:rsid w:val="0033632E"/>
    <w:rsid w:val="003375EF"/>
    <w:rsid w:val="003431A0"/>
    <w:rsid w:val="0034327B"/>
    <w:rsid w:val="00344B69"/>
    <w:rsid w:val="0035180A"/>
    <w:rsid w:val="00362C9E"/>
    <w:rsid w:val="00364572"/>
    <w:rsid w:val="00364600"/>
    <w:rsid w:val="003648DC"/>
    <w:rsid w:val="00364957"/>
    <w:rsid w:val="0036719A"/>
    <w:rsid w:val="00370A0D"/>
    <w:rsid w:val="00372842"/>
    <w:rsid w:val="0037613B"/>
    <w:rsid w:val="003809BA"/>
    <w:rsid w:val="00385857"/>
    <w:rsid w:val="00385A4C"/>
    <w:rsid w:val="003A3221"/>
    <w:rsid w:val="003A5664"/>
    <w:rsid w:val="003A6DCA"/>
    <w:rsid w:val="003B3380"/>
    <w:rsid w:val="003B4C8E"/>
    <w:rsid w:val="003B6CD2"/>
    <w:rsid w:val="003C1CA9"/>
    <w:rsid w:val="003C3005"/>
    <w:rsid w:val="003C3788"/>
    <w:rsid w:val="003C4893"/>
    <w:rsid w:val="003D0BCB"/>
    <w:rsid w:val="003D1C67"/>
    <w:rsid w:val="003D465B"/>
    <w:rsid w:val="003D543B"/>
    <w:rsid w:val="003D548D"/>
    <w:rsid w:val="003D73AB"/>
    <w:rsid w:val="003E33B3"/>
    <w:rsid w:val="003E4580"/>
    <w:rsid w:val="003E4A5B"/>
    <w:rsid w:val="003E77AD"/>
    <w:rsid w:val="003F43FC"/>
    <w:rsid w:val="003F449D"/>
    <w:rsid w:val="003F66DB"/>
    <w:rsid w:val="004004FA"/>
    <w:rsid w:val="00403B12"/>
    <w:rsid w:val="004044C2"/>
    <w:rsid w:val="00406A14"/>
    <w:rsid w:val="00407157"/>
    <w:rsid w:val="00410254"/>
    <w:rsid w:val="00410E96"/>
    <w:rsid w:val="00411197"/>
    <w:rsid w:val="00420119"/>
    <w:rsid w:val="00421779"/>
    <w:rsid w:val="004320C2"/>
    <w:rsid w:val="00435788"/>
    <w:rsid w:val="004402FA"/>
    <w:rsid w:val="0044349E"/>
    <w:rsid w:val="0044674F"/>
    <w:rsid w:val="00450A2D"/>
    <w:rsid w:val="00453BD0"/>
    <w:rsid w:val="00454AD5"/>
    <w:rsid w:val="00457BE7"/>
    <w:rsid w:val="00464624"/>
    <w:rsid w:val="00464BFB"/>
    <w:rsid w:val="00471404"/>
    <w:rsid w:val="00485456"/>
    <w:rsid w:val="0048621A"/>
    <w:rsid w:val="004921D4"/>
    <w:rsid w:val="0049353B"/>
    <w:rsid w:val="00494876"/>
    <w:rsid w:val="004965E6"/>
    <w:rsid w:val="004976D0"/>
    <w:rsid w:val="00497C55"/>
    <w:rsid w:val="004A0B67"/>
    <w:rsid w:val="004A32A1"/>
    <w:rsid w:val="004A4D59"/>
    <w:rsid w:val="004A651B"/>
    <w:rsid w:val="004B23AC"/>
    <w:rsid w:val="004B32B4"/>
    <w:rsid w:val="004B38A4"/>
    <w:rsid w:val="004B501F"/>
    <w:rsid w:val="004B6BD2"/>
    <w:rsid w:val="004C11E5"/>
    <w:rsid w:val="004C4A9A"/>
    <w:rsid w:val="004D06AC"/>
    <w:rsid w:val="004D1533"/>
    <w:rsid w:val="004D197C"/>
    <w:rsid w:val="004D2301"/>
    <w:rsid w:val="004D3102"/>
    <w:rsid w:val="004D4D84"/>
    <w:rsid w:val="004D674A"/>
    <w:rsid w:val="004E373B"/>
    <w:rsid w:val="004E4FD8"/>
    <w:rsid w:val="004E56DA"/>
    <w:rsid w:val="004F15F4"/>
    <w:rsid w:val="004F2E4E"/>
    <w:rsid w:val="004F4E5E"/>
    <w:rsid w:val="004F5A9B"/>
    <w:rsid w:val="00506AC6"/>
    <w:rsid w:val="005070C3"/>
    <w:rsid w:val="005108C7"/>
    <w:rsid w:val="00511B43"/>
    <w:rsid w:val="00516F9F"/>
    <w:rsid w:val="005215DF"/>
    <w:rsid w:val="005221C2"/>
    <w:rsid w:val="00532D06"/>
    <w:rsid w:val="00533C38"/>
    <w:rsid w:val="00544AC7"/>
    <w:rsid w:val="005471BB"/>
    <w:rsid w:val="005519CA"/>
    <w:rsid w:val="00551C73"/>
    <w:rsid w:val="005570E8"/>
    <w:rsid w:val="00561C38"/>
    <w:rsid w:val="005635A8"/>
    <w:rsid w:val="0057091E"/>
    <w:rsid w:val="00571ACE"/>
    <w:rsid w:val="005762C2"/>
    <w:rsid w:val="00576873"/>
    <w:rsid w:val="00577F9B"/>
    <w:rsid w:val="00577FF6"/>
    <w:rsid w:val="0058000C"/>
    <w:rsid w:val="00580968"/>
    <w:rsid w:val="00592488"/>
    <w:rsid w:val="00593E88"/>
    <w:rsid w:val="00595CDD"/>
    <w:rsid w:val="005A4963"/>
    <w:rsid w:val="005B3D17"/>
    <w:rsid w:val="005B41CB"/>
    <w:rsid w:val="005C1384"/>
    <w:rsid w:val="005C5D1A"/>
    <w:rsid w:val="005C6E09"/>
    <w:rsid w:val="005D5939"/>
    <w:rsid w:val="005D789F"/>
    <w:rsid w:val="005E0625"/>
    <w:rsid w:val="005E10AF"/>
    <w:rsid w:val="005E3A91"/>
    <w:rsid w:val="005F6830"/>
    <w:rsid w:val="00600E46"/>
    <w:rsid w:val="00601D09"/>
    <w:rsid w:val="00607BDF"/>
    <w:rsid w:val="00607E15"/>
    <w:rsid w:val="006152F2"/>
    <w:rsid w:val="00616EC4"/>
    <w:rsid w:val="00617758"/>
    <w:rsid w:val="0062342C"/>
    <w:rsid w:val="0062702B"/>
    <w:rsid w:val="00630D8F"/>
    <w:rsid w:val="00636AAC"/>
    <w:rsid w:val="00640CE2"/>
    <w:rsid w:val="00640E5A"/>
    <w:rsid w:val="00643125"/>
    <w:rsid w:val="00643186"/>
    <w:rsid w:val="0064417A"/>
    <w:rsid w:val="00655CBD"/>
    <w:rsid w:val="00667E94"/>
    <w:rsid w:val="00670476"/>
    <w:rsid w:val="0067388B"/>
    <w:rsid w:val="0068000D"/>
    <w:rsid w:val="00682F20"/>
    <w:rsid w:val="00685B99"/>
    <w:rsid w:val="00686C8D"/>
    <w:rsid w:val="00692C99"/>
    <w:rsid w:val="00696892"/>
    <w:rsid w:val="0069694F"/>
    <w:rsid w:val="006A1EC2"/>
    <w:rsid w:val="006A7EC5"/>
    <w:rsid w:val="006B032F"/>
    <w:rsid w:val="006B7F92"/>
    <w:rsid w:val="006C59E4"/>
    <w:rsid w:val="006C6BEF"/>
    <w:rsid w:val="006C7E38"/>
    <w:rsid w:val="006D1A01"/>
    <w:rsid w:val="006E20CA"/>
    <w:rsid w:val="006E4CF7"/>
    <w:rsid w:val="006F0314"/>
    <w:rsid w:val="006F08FF"/>
    <w:rsid w:val="006F19B8"/>
    <w:rsid w:val="006F24D1"/>
    <w:rsid w:val="006F4A69"/>
    <w:rsid w:val="006F73B4"/>
    <w:rsid w:val="006F79C7"/>
    <w:rsid w:val="00700DDE"/>
    <w:rsid w:val="007023D7"/>
    <w:rsid w:val="007027EB"/>
    <w:rsid w:val="00704423"/>
    <w:rsid w:val="00704CF9"/>
    <w:rsid w:val="00706A99"/>
    <w:rsid w:val="007239DA"/>
    <w:rsid w:val="00723D7F"/>
    <w:rsid w:val="00724DFC"/>
    <w:rsid w:val="00727A55"/>
    <w:rsid w:val="0073283F"/>
    <w:rsid w:val="00736E68"/>
    <w:rsid w:val="007370D4"/>
    <w:rsid w:val="00740E63"/>
    <w:rsid w:val="007418FB"/>
    <w:rsid w:val="00741F30"/>
    <w:rsid w:val="007431D5"/>
    <w:rsid w:val="00743F3D"/>
    <w:rsid w:val="007441F1"/>
    <w:rsid w:val="007447A8"/>
    <w:rsid w:val="00745D84"/>
    <w:rsid w:val="00756B6A"/>
    <w:rsid w:val="00767C63"/>
    <w:rsid w:val="00767C8C"/>
    <w:rsid w:val="0077041E"/>
    <w:rsid w:val="00770F40"/>
    <w:rsid w:val="00771149"/>
    <w:rsid w:val="00771250"/>
    <w:rsid w:val="00773A46"/>
    <w:rsid w:val="00774188"/>
    <w:rsid w:val="007753CF"/>
    <w:rsid w:val="00777F38"/>
    <w:rsid w:val="0078534D"/>
    <w:rsid w:val="007860CF"/>
    <w:rsid w:val="00786E1A"/>
    <w:rsid w:val="00794125"/>
    <w:rsid w:val="00795364"/>
    <w:rsid w:val="00797EC4"/>
    <w:rsid w:val="00797F9F"/>
    <w:rsid w:val="007A3090"/>
    <w:rsid w:val="007A3BD6"/>
    <w:rsid w:val="007A7827"/>
    <w:rsid w:val="007A79DE"/>
    <w:rsid w:val="007B0CF3"/>
    <w:rsid w:val="007B67B2"/>
    <w:rsid w:val="007C6364"/>
    <w:rsid w:val="007C6562"/>
    <w:rsid w:val="007C6BC7"/>
    <w:rsid w:val="007D006E"/>
    <w:rsid w:val="007D0279"/>
    <w:rsid w:val="007D3C17"/>
    <w:rsid w:val="007D5020"/>
    <w:rsid w:val="007D60BC"/>
    <w:rsid w:val="007D6234"/>
    <w:rsid w:val="007D7F72"/>
    <w:rsid w:val="007E0D72"/>
    <w:rsid w:val="007E19F2"/>
    <w:rsid w:val="007E2BCF"/>
    <w:rsid w:val="007E6879"/>
    <w:rsid w:val="007E7408"/>
    <w:rsid w:val="00800666"/>
    <w:rsid w:val="0080210D"/>
    <w:rsid w:val="00802E9F"/>
    <w:rsid w:val="00805BD1"/>
    <w:rsid w:val="008165CF"/>
    <w:rsid w:val="00816CDB"/>
    <w:rsid w:val="0082220E"/>
    <w:rsid w:val="00830E8A"/>
    <w:rsid w:val="008311BD"/>
    <w:rsid w:val="0084677E"/>
    <w:rsid w:val="0085139F"/>
    <w:rsid w:val="00853105"/>
    <w:rsid w:val="008663B2"/>
    <w:rsid w:val="00867B15"/>
    <w:rsid w:val="00873B8F"/>
    <w:rsid w:val="0088111D"/>
    <w:rsid w:val="008825B2"/>
    <w:rsid w:val="00882A24"/>
    <w:rsid w:val="008841C3"/>
    <w:rsid w:val="008847BA"/>
    <w:rsid w:val="00887E65"/>
    <w:rsid w:val="00897A1E"/>
    <w:rsid w:val="008A0FF3"/>
    <w:rsid w:val="008A58E7"/>
    <w:rsid w:val="008A623F"/>
    <w:rsid w:val="008A6A6D"/>
    <w:rsid w:val="008B1B47"/>
    <w:rsid w:val="008B71A2"/>
    <w:rsid w:val="008B7587"/>
    <w:rsid w:val="008C036B"/>
    <w:rsid w:val="008C426B"/>
    <w:rsid w:val="008D0E02"/>
    <w:rsid w:val="008D3F37"/>
    <w:rsid w:val="008D7C1D"/>
    <w:rsid w:val="008E3DA0"/>
    <w:rsid w:val="008F0E5E"/>
    <w:rsid w:val="008F144D"/>
    <w:rsid w:val="008F315E"/>
    <w:rsid w:val="008F3E45"/>
    <w:rsid w:val="008F5CE7"/>
    <w:rsid w:val="008F7790"/>
    <w:rsid w:val="0090181F"/>
    <w:rsid w:val="00906D76"/>
    <w:rsid w:val="00911AD4"/>
    <w:rsid w:val="00922433"/>
    <w:rsid w:val="00923CA7"/>
    <w:rsid w:val="009351F5"/>
    <w:rsid w:val="009352A6"/>
    <w:rsid w:val="0093753E"/>
    <w:rsid w:val="00942DB0"/>
    <w:rsid w:val="00943DCB"/>
    <w:rsid w:val="0096022D"/>
    <w:rsid w:val="009614A5"/>
    <w:rsid w:val="0096410A"/>
    <w:rsid w:val="0096799B"/>
    <w:rsid w:val="00975F2A"/>
    <w:rsid w:val="009800B5"/>
    <w:rsid w:val="00980FD4"/>
    <w:rsid w:val="00983EE0"/>
    <w:rsid w:val="009849A7"/>
    <w:rsid w:val="00984AAC"/>
    <w:rsid w:val="00984C8C"/>
    <w:rsid w:val="009928A1"/>
    <w:rsid w:val="009940FA"/>
    <w:rsid w:val="00995EDD"/>
    <w:rsid w:val="009978E2"/>
    <w:rsid w:val="009A0574"/>
    <w:rsid w:val="009A25C5"/>
    <w:rsid w:val="009A3FC2"/>
    <w:rsid w:val="009A49C7"/>
    <w:rsid w:val="009A63BA"/>
    <w:rsid w:val="009A67B2"/>
    <w:rsid w:val="009A7416"/>
    <w:rsid w:val="009A77C3"/>
    <w:rsid w:val="009B6407"/>
    <w:rsid w:val="009C19D8"/>
    <w:rsid w:val="009C73C3"/>
    <w:rsid w:val="009D33B2"/>
    <w:rsid w:val="009D3603"/>
    <w:rsid w:val="009D3AED"/>
    <w:rsid w:val="009D4795"/>
    <w:rsid w:val="009E168A"/>
    <w:rsid w:val="009E6415"/>
    <w:rsid w:val="009E671B"/>
    <w:rsid w:val="009E746F"/>
    <w:rsid w:val="009F6421"/>
    <w:rsid w:val="00A10265"/>
    <w:rsid w:val="00A1064B"/>
    <w:rsid w:val="00A10A71"/>
    <w:rsid w:val="00A11D1E"/>
    <w:rsid w:val="00A121EA"/>
    <w:rsid w:val="00A143AA"/>
    <w:rsid w:val="00A179C0"/>
    <w:rsid w:val="00A2151A"/>
    <w:rsid w:val="00A31222"/>
    <w:rsid w:val="00A31D17"/>
    <w:rsid w:val="00A36B60"/>
    <w:rsid w:val="00A41C0E"/>
    <w:rsid w:val="00A4533D"/>
    <w:rsid w:val="00A47AAC"/>
    <w:rsid w:val="00A47B5C"/>
    <w:rsid w:val="00A513F4"/>
    <w:rsid w:val="00A53622"/>
    <w:rsid w:val="00A56403"/>
    <w:rsid w:val="00A57442"/>
    <w:rsid w:val="00A64BD5"/>
    <w:rsid w:val="00A65523"/>
    <w:rsid w:val="00A66566"/>
    <w:rsid w:val="00A67194"/>
    <w:rsid w:val="00A707BB"/>
    <w:rsid w:val="00A7257B"/>
    <w:rsid w:val="00A72F9E"/>
    <w:rsid w:val="00A7583B"/>
    <w:rsid w:val="00A75D0D"/>
    <w:rsid w:val="00A8191D"/>
    <w:rsid w:val="00A8460B"/>
    <w:rsid w:val="00A87631"/>
    <w:rsid w:val="00AB2319"/>
    <w:rsid w:val="00AB3818"/>
    <w:rsid w:val="00AB3B1E"/>
    <w:rsid w:val="00AC36C4"/>
    <w:rsid w:val="00AD37D8"/>
    <w:rsid w:val="00AD622F"/>
    <w:rsid w:val="00AD6273"/>
    <w:rsid w:val="00AD6C8A"/>
    <w:rsid w:val="00AE015B"/>
    <w:rsid w:val="00AE246F"/>
    <w:rsid w:val="00AE6FD5"/>
    <w:rsid w:val="00AF0726"/>
    <w:rsid w:val="00AF6253"/>
    <w:rsid w:val="00AF6851"/>
    <w:rsid w:val="00B00F12"/>
    <w:rsid w:val="00B014B2"/>
    <w:rsid w:val="00B01BD1"/>
    <w:rsid w:val="00B035FC"/>
    <w:rsid w:val="00B058F1"/>
    <w:rsid w:val="00B063FD"/>
    <w:rsid w:val="00B064F1"/>
    <w:rsid w:val="00B14A10"/>
    <w:rsid w:val="00B24343"/>
    <w:rsid w:val="00B249A7"/>
    <w:rsid w:val="00B34E4A"/>
    <w:rsid w:val="00B35960"/>
    <w:rsid w:val="00B4147D"/>
    <w:rsid w:val="00B418CB"/>
    <w:rsid w:val="00B42D3E"/>
    <w:rsid w:val="00B43AD4"/>
    <w:rsid w:val="00B44BE2"/>
    <w:rsid w:val="00B472D8"/>
    <w:rsid w:val="00B53F2E"/>
    <w:rsid w:val="00B6277D"/>
    <w:rsid w:val="00B6420D"/>
    <w:rsid w:val="00B64D74"/>
    <w:rsid w:val="00B64F47"/>
    <w:rsid w:val="00B66149"/>
    <w:rsid w:val="00B71671"/>
    <w:rsid w:val="00B7339E"/>
    <w:rsid w:val="00B73A3D"/>
    <w:rsid w:val="00B73E01"/>
    <w:rsid w:val="00B73FD2"/>
    <w:rsid w:val="00B75E4F"/>
    <w:rsid w:val="00B81330"/>
    <w:rsid w:val="00B82993"/>
    <w:rsid w:val="00B96CF5"/>
    <w:rsid w:val="00B97DD4"/>
    <w:rsid w:val="00BA2645"/>
    <w:rsid w:val="00BA31C6"/>
    <w:rsid w:val="00BA3BEE"/>
    <w:rsid w:val="00BB106C"/>
    <w:rsid w:val="00BB1691"/>
    <w:rsid w:val="00BB55C8"/>
    <w:rsid w:val="00BB56FD"/>
    <w:rsid w:val="00BB5CB2"/>
    <w:rsid w:val="00BC1260"/>
    <w:rsid w:val="00BC2BAD"/>
    <w:rsid w:val="00BC4700"/>
    <w:rsid w:val="00BC4734"/>
    <w:rsid w:val="00BC6208"/>
    <w:rsid w:val="00BD179E"/>
    <w:rsid w:val="00BD19D6"/>
    <w:rsid w:val="00BD7C32"/>
    <w:rsid w:val="00BE0D48"/>
    <w:rsid w:val="00BE360A"/>
    <w:rsid w:val="00BE3B83"/>
    <w:rsid w:val="00BF6C1C"/>
    <w:rsid w:val="00C004C4"/>
    <w:rsid w:val="00C1106F"/>
    <w:rsid w:val="00C11313"/>
    <w:rsid w:val="00C15AFD"/>
    <w:rsid w:val="00C177F5"/>
    <w:rsid w:val="00C24899"/>
    <w:rsid w:val="00C2525F"/>
    <w:rsid w:val="00C36DBC"/>
    <w:rsid w:val="00C36FA7"/>
    <w:rsid w:val="00C37D38"/>
    <w:rsid w:val="00C4617F"/>
    <w:rsid w:val="00C529B0"/>
    <w:rsid w:val="00C535A1"/>
    <w:rsid w:val="00C60CD7"/>
    <w:rsid w:val="00C61D28"/>
    <w:rsid w:val="00C62A69"/>
    <w:rsid w:val="00C65473"/>
    <w:rsid w:val="00C6572E"/>
    <w:rsid w:val="00C66334"/>
    <w:rsid w:val="00C6789D"/>
    <w:rsid w:val="00C70F96"/>
    <w:rsid w:val="00C71169"/>
    <w:rsid w:val="00C727A6"/>
    <w:rsid w:val="00C72C3C"/>
    <w:rsid w:val="00C72CA5"/>
    <w:rsid w:val="00C7756D"/>
    <w:rsid w:val="00C80BE4"/>
    <w:rsid w:val="00C81C37"/>
    <w:rsid w:val="00C84EAA"/>
    <w:rsid w:val="00C8734C"/>
    <w:rsid w:val="00C875F1"/>
    <w:rsid w:val="00C909A2"/>
    <w:rsid w:val="00C94F40"/>
    <w:rsid w:val="00C9626C"/>
    <w:rsid w:val="00CA372C"/>
    <w:rsid w:val="00CA696C"/>
    <w:rsid w:val="00CB255A"/>
    <w:rsid w:val="00CB5C84"/>
    <w:rsid w:val="00CB60C9"/>
    <w:rsid w:val="00CB7402"/>
    <w:rsid w:val="00CC0C12"/>
    <w:rsid w:val="00CC0CB1"/>
    <w:rsid w:val="00CC2A90"/>
    <w:rsid w:val="00CD4DBF"/>
    <w:rsid w:val="00CD5CE0"/>
    <w:rsid w:val="00CD63C7"/>
    <w:rsid w:val="00CD7529"/>
    <w:rsid w:val="00CE0762"/>
    <w:rsid w:val="00CE348C"/>
    <w:rsid w:val="00D01956"/>
    <w:rsid w:val="00D03022"/>
    <w:rsid w:val="00D04817"/>
    <w:rsid w:val="00D04B07"/>
    <w:rsid w:val="00D07D68"/>
    <w:rsid w:val="00D11135"/>
    <w:rsid w:val="00D12A32"/>
    <w:rsid w:val="00D20266"/>
    <w:rsid w:val="00D20F24"/>
    <w:rsid w:val="00D22DA1"/>
    <w:rsid w:val="00D230A6"/>
    <w:rsid w:val="00D24EF0"/>
    <w:rsid w:val="00D26115"/>
    <w:rsid w:val="00D31281"/>
    <w:rsid w:val="00D31627"/>
    <w:rsid w:val="00D32DB9"/>
    <w:rsid w:val="00D34AC7"/>
    <w:rsid w:val="00D36BC0"/>
    <w:rsid w:val="00D3744A"/>
    <w:rsid w:val="00D431AD"/>
    <w:rsid w:val="00D43527"/>
    <w:rsid w:val="00D43CF0"/>
    <w:rsid w:val="00D444CF"/>
    <w:rsid w:val="00D459D3"/>
    <w:rsid w:val="00D470F4"/>
    <w:rsid w:val="00D50211"/>
    <w:rsid w:val="00D519AD"/>
    <w:rsid w:val="00D53B75"/>
    <w:rsid w:val="00D54102"/>
    <w:rsid w:val="00D57299"/>
    <w:rsid w:val="00D61FA8"/>
    <w:rsid w:val="00D667FB"/>
    <w:rsid w:val="00D70F0B"/>
    <w:rsid w:val="00D73D9C"/>
    <w:rsid w:val="00D76258"/>
    <w:rsid w:val="00D76672"/>
    <w:rsid w:val="00D7728B"/>
    <w:rsid w:val="00D80D68"/>
    <w:rsid w:val="00D81988"/>
    <w:rsid w:val="00D855C0"/>
    <w:rsid w:val="00D91E2A"/>
    <w:rsid w:val="00D922EB"/>
    <w:rsid w:val="00D9238C"/>
    <w:rsid w:val="00D94DB8"/>
    <w:rsid w:val="00D96275"/>
    <w:rsid w:val="00D96FF7"/>
    <w:rsid w:val="00DB005D"/>
    <w:rsid w:val="00DB0890"/>
    <w:rsid w:val="00DB3542"/>
    <w:rsid w:val="00DB451B"/>
    <w:rsid w:val="00DB7F59"/>
    <w:rsid w:val="00DC2BD7"/>
    <w:rsid w:val="00DC5BBB"/>
    <w:rsid w:val="00DD1399"/>
    <w:rsid w:val="00DF4E03"/>
    <w:rsid w:val="00E05658"/>
    <w:rsid w:val="00E123F8"/>
    <w:rsid w:val="00E230A8"/>
    <w:rsid w:val="00E2492A"/>
    <w:rsid w:val="00E37E7F"/>
    <w:rsid w:val="00E50778"/>
    <w:rsid w:val="00E52ED7"/>
    <w:rsid w:val="00E550CA"/>
    <w:rsid w:val="00E56BB0"/>
    <w:rsid w:val="00E71C38"/>
    <w:rsid w:val="00E7347D"/>
    <w:rsid w:val="00E7493E"/>
    <w:rsid w:val="00E8158E"/>
    <w:rsid w:val="00E836D7"/>
    <w:rsid w:val="00E86B4D"/>
    <w:rsid w:val="00E925A4"/>
    <w:rsid w:val="00EA539E"/>
    <w:rsid w:val="00EA62EA"/>
    <w:rsid w:val="00EA77A4"/>
    <w:rsid w:val="00EB1ECB"/>
    <w:rsid w:val="00EB78DE"/>
    <w:rsid w:val="00EC0AC8"/>
    <w:rsid w:val="00EC0D78"/>
    <w:rsid w:val="00EC233A"/>
    <w:rsid w:val="00EC6162"/>
    <w:rsid w:val="00EE7694"/>
    <w:rsid w:val="00EF1ED3"/>
    <w:rsid w:val="00EF2802"/>
    <w:rsid w:val="00EF2C7C"/>
    <w:rsid w:val="00EF3CE1"/>
    <w:rsid w:val="00EF517C"/>
    <w:rsid w:val="00EF5CB4"/>
    <w:rsid w:val="00F057CE"/>
    <w:rsid w:val="00F13C5B"/>
    <w:rsid w:val="00F13E79"/>
    <w:rsid w:val="00F14CB8"/>
    <w:rsid w:val="00F208D8"/>
    <w:rsid w:val="00F34946"/>
    <w:rsid w:val="00F363F1"/>
    <w:rsid w:val="00F36A04"/>
    <w:rsid w:val="00F4231C"/>
    <w:rsid w:val="00F43553"/>
    <w:rsid w:val="00F47805"/>
    <w:rsid w:val="00F51656"/>
    <w:rsid w:val="00F52837"/>
    <w:rsid w:val="00F52867"/>
    <w:rsid w:val="00F54437"/>
    <w:rsid w:val="00F5496F"/>
    <w:rsid w:val="00F5757C"/>
    <w:rsid w:val="00F6314F"/>
    <w:rsid w:val="00F663F8"/>
    <w:rsid w:val="00F6682A"/>
    <w:rsid w:val="00F71D60"/>
    <w:rsid w:val="00F85A9B"/>
    <w:rsid w:val="00FA1437"/>
    <w:rsid w:val="00FA453C"/>
    <w:rsid w:val="00FB0000"/>
    <w:rsid w:val="00FB25BD"/>
    <w:rsid w:val="00FB75E6"/>
    <w:rsid w:val="00FC1504"/>
    <w:rsid w:val="00FC4465"/>
    <w:rsid w:val="00FC5D58"/>
    <w:rsid w:val="00FC5EAC"/>
    <w:rsid w:val="00FD2767"/>
    <w:rsid w:val="00FD3C1E"/>
    <w:rsid w:val="00FE12B3"/>
    <w:rsid w:val="00FE2698"/>
    <w:rsid w:val="00FF01F2"/>
    <w:rsid w:val="00FF0782"/>
    <w:rsid w:val="00FF1961"/>
    <w:rsid w:val="00FF1CE8"/>
    <w:rsid w:val="00FF1E49"/>
    <w:rsid w:val="00FF3D5A"/>
    <w:rsid w:val="00FF680A"/>
    <w:rsid w:val="00FF6F5D"/>
    <w:rsid w:val="00FF71AB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uiCompat97To2003/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doNotAutoCompressPictures/>
  <w:smartTagType w:namespaceuri="urn:schemas-microsoft-com:office:smarttags" w:name="metricconverter"/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Times New Roman" w:eastAsia="Times New Roman" w:hAnsi="Times New Roman" w:cs="Times New Roman"/>
        <w:sz w:val="22"/>
        <w:szCs w:val="22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locked="1" w:semiHidden="0" w:uiPriority="0" w:unhideWhenUsed="0" w:qFormat="1"/>
    <w:lsdException w:name="heading 1" w:locked="1" w:semiHidden="0" w:uiPriority="0" w:unhideWhenUsed="0" w:qFormat="1"/>
    <w:lsdException w:name="heading 2" w:locked="1" w:uiPriority="0" w:qFormat="1"/>
    <w:lsdException w:name="heading 3" w:locked="1" w:uiPriority="0" w:qFormat="1"/>
    <w:lsdException w:name="heading 4" w:locked="1" w:uiPriority="0" w:qFormat="1"/>
    <w:lsdException w:name="heading 5" w:locked="1" w:uiPriority="0" w:qFormat="1"/>
    <w:lsdException w:name="heading 6" w:locked="1" w:uiPriority="0" w:qFormat="1"/>
    <w:lsdException w:name="heading 7" w:locked="1" w:uiPriority="0" w:qFormat="1"/>
    <w:lsdException w:name="heading 8" w:locked="1" w:uiPriority="0" w:qFormat="1"/>
    <w:lsdException w:name="heading 9" w:locked="1" w:uiPriority="0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locked="1" w:uiPriority="0" w:qFormat="1"/>
    <w:lsdException w:name="Title" w:locked="1" w:semiHidden="0" w:uiPriority="0" w:unhideWhenUsed="0" w:qFormat="1"/>
    <w:lsdException w:name="Default Paragraph Font" w:uiPriority="1"/>
    <w:lsdException w:name="Subtitle" w:locked="1" w:semiHidden="0" w:uiPriority="0" w:unhideWhenUsed="0" w:qFormat="1"/>
    <w:lsdException w:name="Hyperlink" w:locked="1" w:semiHidden="0" w:uiPriority="0" w:unhideWhenUsed="0"/>
    <w:lsdException w:name="Strong" w:locked="1" w:semiHidden="0" w:uiPriority="0" w:unhideWhenUsed="0" w:qFormat="1"/>
    <w:lsdException w:name="Emphasis" w:locked="1" w:semiHidden="0" w:uiPriority="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  <w:rsid w:val="007D60BC"/>
    <w:rPr>
      <w:sz w:val="24"/>
      <w:szCs w:val="24"/>
    </w:rPr>
  </w:style>
  <w:style w:type="character" w:default="1" w:styleId="DefaultParagraphFont">
    <w:name w:val="Default Paragraph Font"/>
    <w:uiPriority w:val="99"/>
    <w:semiHidden/>
  </w:style>
  <w:style w:type="table" w:default="1" w:styleId="TableNormal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customStyle="1" w:styleId="ConsPlusTitle">
    <w:name w:val="ConsPlusTitle"/>
    <w:uiPriority w:val="99"/>
    <w:rsid w:val="004F15F4"/>
    <w:pPr>
      <w:widowControl w:val="0"/>
      <w:autoSpaceDE w:val="0"/>
      <w:autoSpaceDN w:val="0"/>
      <w:adjustRightInd w:val="0"/>
    </w:pPr>
    <w:rPr>
      <w:b/>
      <w:bCs/>
      <w:sz w:val="24"/>
      <w:szCs w:val="24"/>
    </w:rPr>
  </w:style>
  <w:style w:type="paragraph" w:customStyle="1" w:styleId="ConsPlusCell">
    <w:name w:val="ConsPlusCell"/>
    <w:uiPriority w:val="99"/>
    <w:rsid w:val="004F15F4"/>
    <w:pPr>
      <w:widowControl w:val="0"/>
      <w:autoSpaceDE w:val="0"/>
      <w:autoSpaceDN w:val="0"/>
      <w:adjustRightInd w:val="0"/>
    </w:pPr>
    <w:rPr>
      <w:sz w:val="24"/>
      <w:szCs w:val="24"/>
    </w:rPr>
  </w:style>
  <w:style w:type="paragraph" w:styleId="BodyText">
    <w:name w:val="Body Text"/>
    <w:basedOn w:val="Normal"/>
    <w:link w:val="BodyTextChar"/>
    <w:uiPriority w:val="99"/>
    <w:rsid w:val="007C6364"/>
    <w:pPr>
      <w:jc w:val="both"/>
    </w:pPr>
    <w:rPr>
      <w:sz w:val="28"/>
    </w:rPr>
  </w:style>
  <w:style w:type="character" w:customStyle="1" w:styleId="BodyTextChar">
    <w:name w:val="Body Text Char"/>
    <w:basedOn w:val="DefaultParagraphFont"/>
    <w:link w:val="BodyText"/>
    <w:uiPriority w:val="99"/>
    <w:locked/>
    <w:rsid w:val="007C6364"/>
    <w:rPr>
      <w:rFonts w:cs="Times New Roman"/>
      <w:sz w:val="24"/>
      <w:szCs w:val="24"/>
    </w:rPr>
  </w:style>
  <w:style w:type="character" w:styleId="Hyperlink">
    <w:name w:val="Hyperlink"/>
    <w:basedOn w:val="DefaultParagraphFont"/>
    <w:uiPriority w:val="99"/>
    <w:rsid w:val="00B82993"/>
    <w:rPr>
      <w:rFonts w:cs="Times New Roman"/>
      <w:color w:val="0000FF"/>
      <w:u w:val="single"/>
    </w:rPr>
  </w:style>
  <w:style w:type="paragraph" w:customStyle="1" w:styleId="ConsPlusNonformat">
    <w:name w:val="ConsPlusNonformat"/>
    <w:uiPriority w:val="99"/>
    <w:rsid w:val="0034327B"/>
    <w:pPr>
      <w:widowControl w:val="0"/>
      <w:autoSpaceDE w:val="0"/>
      <w:autoSpaceDN w:val="0"/>
      <w:adjustRightInd w:val="0"/>
    </w:pPr>
    <w:rPr>
      <w:rFonts w:ascii="Courier New" w:hAnsi="Courier New" w:cs="Courier New"/>
      <w:sz w:val="20"/>
      <w:szCs w:val="20"/>
    </w:rPr>
  </w:style>
  <w:style w:type="table" w:styleId="TableGrid">
    <w:name w:val="Table Grid"/>
    <w:basedOn w:val="TableNormal"/>
    <w:uiPriority w:val="99"/>
    <w:rsid w:val="006F79C7"/>
    <w:rPr>
      <w:sz w:val="20"/>
      <w:szCs w:val="20"/>
    </w:rPr>
    <w:tblPr>
      <w:tblInd w:w="0" w:type="dxa"/>
      <w:tblBorders>
        <w:top w:val="single" w:sz="4" w:space="0" w:color="000000"/>
        <w:left w:val="single" w:sz="4" w:space="0" w:color="000000"/>
        <w:bottom w:val="single" w:sz="4" w:space="0" w:color="000000"/>
        <w:right w:val="single" w:sz="4" w:space="0" w:color="000000"/>
        <w:insideH w:val="single" w:sz="4" w:space="0" w:color="000000"/>
        <w:insideV w:val="single" w:sz="4" w:space="0" w:color="000000"/>
      </w:tblBorders>
      <w:tblCellMar>
        <w:top w:w="0" w:type="dxa"/>
        <w:left w:w="108" w:type="dxa"/>
        <w:bottom w:w="0" w:type="dxa"/>
        <w:right w:w="108" w:type="dxa"/>
      </w:tblCellMar>
    </w:tblPr>
  </w:style>
  <w:style w:type="paragraph" w:styleId="ListParagraph">
    <w:name w:val="List Paragraph"/>
    <w:basedOn w:val="Normal"/>
    <w:uiPriority w:val="99"/>
    <w:qFormat/>
    <w:rsid w:val="008E3DA0"/>
    <w:pPr>
      <w:ind w:left="720"/>
      <w:contextualSpacing/>
    </w:pPr>
  </w:style>
  <w:style w:type="paragraph" w:customStyle="1" w:styleId="dktexleft">
    <w:name w:val="dktexleft"/>
    <w:basedOn w:val="Normal"/>
    <w:uiPriority w:val="99"/>
    <w:rsid w:val="00830E8A"/>
    <w:pPr>
      <w:spacing w:before="100" w:beforeAutospacing="1" w:after="100" w:afterAutospacing="1"/>
    </w:pPr>
  </w:style>
  <w:style w:type="paragraph" w:customStyle="1" w:styleId="ConsPlusNormal">
    <w:name w:val="ConsPlusNormal"/>
    <w:uiPriority w:val="99"/>
    <w:rsid w:val="00C1106F"/>
    <w:pPr>
      <w:widowControl w:val="0"/>
      <w:autoSpaceDE w:val="0"/>
      <w:autoSpaceDN w:val="0"/>
      <w:adjustRightInd w:val="0"/>
      <w:ind w:firstLine="720"/>
    </w:pPr>
    <w:rPr>
      <w:rFonts w:ascii="Arial" w:hAnsi="Arial" w:cs="Arial"/>
      <w:sz w:val="20"/>
      <w:szCs w:val="20"/>
    </w:rPr>
  </w:style>
  <w:style w:type="character" w:customStyle="1" w:styleId="7">
    <w:name w:val="Основной текст (7)_"/>
    <w:link w:val="70"/>
    <w:uiPriority w:val="99"/>
    <w:locked/>
    <w:rsid w:val="008663B2"/>
    <w:rPr>
      <w:b/>
      <w:i/>
      <w:shd w:val="clear" w:color="auto" w:fill="FFFFFF"/>
    </w:rPr>
  </w:style>
  <w:style w:type="paragraph" w:customStyle="1" w:styleId="70">
    <w:name w:val="Основной текст (7)"/>
    <w:basedOn w:val="Normal"/>
    <w:link w:val="7"/>
    <w:uiPriority w:val="99"/>
    <w:rsid w:val="008663B2"/>
    <w:pPr>
      <w:widowControl w:val="0"/>
      <w:shd w:val="clear" w:color="auto" w:fill="FFFFFF"/>
      <w:spacing w:before="360" w:after="360" w:line="240" w:lineRule="atLeast"/>
      <w:jc w:val="both"/>
    </w:pPr>
    <w:rPr>
      <w:b/>
      <w:i/>
      <w:sz w:val="20"/>
      <w:szCs w:val="20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divs>
    <w:div w:id="1177696144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7696145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7696146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7696147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7696148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consultantplus://offline/ref=20B5CD6A1E07457D7766822796DEA519D8DE630FC814AB0C51B99325E2t5lBH" TargetMode="External"/><Relationship Id="rId13" Type="http://schemas.openxmlformats.org/officeDocument/2006/relationships/theme" Target="theme/theme1.xml"/><Relationship Id="rId3" Type="http://schemas.openxmlformats.org/officeDocument/2006/relationships/settings" Target="settings.xml"/><Relationship Id="rId7" Type="http://schemas.openxmlformats.org/officeDocument/2006/relationships/hyperlink" Target="consultantplus://offline/ref=20B5CD6A1E07457D7766822796DEA519D8DE630EC81FAB0C51B99325E2t5lBH" TargetMode="External"/><Relationship Id="rId12" Type="http://schemas.openxmlformats.org/officeDocument/2006/relationships/fontTable" Target="fontTable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hyperlink" Target="consultantplus://offline/ref=0E2A854C5AA8568BCFCA4E22E6662FAD164BD98149403EEC6CE98180C64576A2B546DAACA21603730A64E7ACH4E" TargetMode="External"/><Relationship Id="rId11" Type="http://schemas.openxmlformats.org/officeDocument/2006/relationships/hyperlink" Target="consultantplus://offline/ref=4034CF97E9073F0A01731D5528C9141B796EC50B189596B02667B389B57FB41733B5A3AB53015678319992hBw2H" TargetMode="External"/><Relationship Id="rId5" Type="http://schemas.openxmlformats.org/officeDocument/2006/relationships/hyperlink" Target="consultantplus://offline/ref=0E2A854C5AA8568BCFCA502FF00A70A214418088444530BE32B6DADD914C7CF5F20983EDE212A0H0E" TargetMode="External"/><Relationship Id="rId10" Type="http://schemas.openxmlformats.org/officeDocument/2006/relationships/hyperlink" Target="consultantplus://offline/ref=20B5CD6A1E07457D7766822796DEA519D8DE630FC814AB0C51B99325E2t5lBH" TargetMode="External"/><Relationship Id="rId4" Type="http://schemas.openxmlformats.org/officeDocument/2006/relationships/webSettings" Target="webSettings.xml"/><Relationship Id="rId9" Type="http://schemas.openxmlformats.org/officeDocument/2006/relationships/hyperlink" Target="consultantplus://offline/ref=20B5CD6A1E07457D7766822796DEA519D8DE630FC814AB0C51B99325E2t5lBH" TargetMode="Externa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Normal_Wordconv</Template>
  <TotalTime>40</TotalTime>
  <Pages>6</Pages>
  <Words>2258</Words>
  <Characters>12875</Characters>
  <Application>Microsoft Office Outlook</Application>
  <DocSecurity>0</DocSecurity>
  <Lines>0</Lines>
  <Paragraphs>0</Paragraphs>
  <ScaleCrop>false</ScaleCrop>
  <Company>старком</Company>
  <LinksUpToDate>false</LinksUpToDate>
  <CharactersWithSpaces>0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ГЛАВА ГОРОДА ШАРЫПОВО КРАСНОЯРСКОГО КРАЯ</dc:title>
  <dc:subject/>
  <dc:creator>Админ</dc:creator>
  <cp:keywords/>
  <dc:description/>
  <cp:lastModifiedBy>Isachenko</cp:lastModifiedBy>
  <cp:revision>14</cp:revision>
  <cp:lastPrinted>2013-11-12T09:08:00Z</cp:lastPrinted>
  <dcterms:created xsi:type="dcterms:W3CDTF">2013-10-30T01:58:00Z</dcterms:created>
  <dcterms:modified xsi:type="dcterms:W3CDTF">2013-11-21T03:57:00Z</dcterms:modified>
</cp:coreProperties>
</file>