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3CB" w:rsidRPr="0022253E" w:rsidRDefault="00C963CB" w:rsidP="0074202B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2"/>
          <w:szCs w:val="22"/>
        </w:rPr>
      </w:pPr>
      <w:r w:rsidRPr="0022253E">
        <w:rPr>
          <w:rFonts w:ascii="Times New Roman" w:hAnsi="Times New Roman" w:cs="Times New Roman"/>
          <w:sz w:val="22"/>
          <w:szCs w:val="22"/>
        </w:rPr>
        <w:t xml:space="preserve">Приложение № </w:t>
      </w:r>
      <w:r>
        <w:rPr>
          <w:rFonts w:ascii="Times New Roman" w:hAnsi="Times New Roman" w:cs="Times New Roman"/>
          <w:sz w:val="22"/>
          <w:szCs w:val="22"/>
        </w:rPr>
        <w:t>1</w:t>
      </w:r>
      <w:r w:rsidRPr="0022253E">
        <w:rPr>
          <w:rFonts w:ascii="Times New Roman" w:hAnsi="Times New Roman" w:cs="Times New Roman"/>
          <w:sz w:val="22"/>
          <w:szCs w:val="22"/>
        </w:rPr>
        <w:t xml:space="preserve"> </w:t>
      </w:r>
    </w:p>
    <w:p w:rsidR="00C963CB" w:rsidRDefault="00C963CB" w:rsidP="0074202B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2"/>
          <w:szCs w:val="22"/>
        </w:rPr>
      </w:pPr>
      <w:r w:rsidRPr="0022253E">
        <w:rPr>
          <w:rFonts w:ascii="Times New Roman" w:hAnsi="Times New Roman" w:cs="Times New Roman"/>
          <w:sz w:val="22"/>
          <w:szCs w:val="22"/>
        </w:rPr>
        <w:t xml:space="preserve">к </w:t>
      </w:r>
      <w:r>
        <w:rPr>
          <w:rFonts w:ascii="Times New Roman" w:hAnsi="Times New Roman" w:cs="Times New Roman"/>
          <w:sz w:val="22"/>
          <w:szCs w:val="22"/>
        </w:rPr>
        <w:t>подпрограмме «Развитие архивного дела в Пировском районе»,реализуемая в рамках программы Пировского района</w:t>
      </w:r>
    </w:p>
    <w:p w:rsidR="00C963CB" w:rsidRDefault="00C963CB" w:rsidP="0074202B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«Развитие культуры» на 2014-2016 годы.</w:t>
      </w:r>
    </w:p>
    <w:p w:rsidR="00C963CB" w:rsidRPr="00EF5379" w:rsidRDefault="00C963CB" w:rsidP="002026FB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EF537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963CB" w:rsidRPr="001E10AA" w:rsidRDefault="00C963CB" w:rsidP="003A1C94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E10AA">
        <w:rPr>
          <w:rFonts w:ascii="Times New Roman" w:hAnsi="Times New Roman" w:cs="Times New Roman"/>
          <w:sz w:val="28"/>
          <w:szCs w:val="28"/>
        </w:rPr>
        <w:t xml:space="preserve">Перечень целевых индикаторов подпрограммы </w:t>
      </w:r>
    </w:p>
    <w:p w:rsidR="00C963CB" w:rsidRPr="007832B0" w:rsidRDefault="00C963CB" w:rsidP="003A1C94"/>
    <w:tbl>
      <w:tblPr>
        <w:tblW w:w="13286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0"/>
        <w:gridCol w:w="2790"/>
        <w:gridCol w:w="1260"/>
        <w:gridCol w:w="1620"/>
        <w:gridCol w:w="1440"/>
        <w:gridCol w:w="1440"/>
        <w:gridCol w:w="1440"/>
        <w:gridCol w:w="1260"/>
        <w:gridCol w:w="1226"/>
      </w:tblGrid>
      <w:tr w:rsidR="00C963CB" w:rsidRPr="0022253E" w:rsidTr="001E10AA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2253E">
              <w:rPr>
                <w:rFonts w:ascii="Times New Roman" w:hAnsi="Times New Roman" w:cs="Times New Roman"/>
                <w:sz w:val="22"/>
                <w:szCs w:val="22"/>
              </w:rPr>
              <w:t xml:space="preserve">№  </w:t>
            </w:r>
            <w:r w:rsidRPr="0022253E">
              <w:rPr>
                <w:rFonts w:ascii="Times New Roman" w:hAnsi="Times New Roman" w:cs="Times New Roman"/>
                <w:sz w:val="22"/>
                <w:szCs w:val="22"/>
              </w:rPr>
              <w:br/>
              <w:t>п/п</w:t>
            </w:r>
          </w:p>
        </w:tc>
        <w:tc>
          <w:tcPr>
            <w:tcW w:w="2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63CB" w:rsidRPr="0022253E" w:rsidRDefault="00C963CB" w:rsidP="00634A6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2253E">
              <w:rPr>
                <w:rFonts w:ascii="Times New Roman" w:hAnsi="Times New Roman" w:cs="Times New Roman"/>
                <w:sz w:val="22"/>
                <w:szCs w:val="22"/>
              </w:rPr>
              <w:t xml:space="preserve">Цели,    </w:t>
            </w:r>
            <w:r w:rsidRPr="0022253E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задачи,   </w:t>
            </w:r>
            <w:r w:rsidRPr="0022253E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показатели </w:t>
            </w:r>
            <w:r w:rsidRPr="0022253E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2253E">
              <w:rPr>
                <w:rFonts w:ascii="Times New Roman" w:hAnsi="Times New Roman" w:cs="Times New Roman"/>
                <w:sz w:val="22"/>
                <w:szCs w:val="22"/>
              </w:rPr>
              <w:t>Единица</w:t>
            </w:r>
            <w:r w:rsidRPr="0022253E">
              <w:rPr>
                <w:rFonts w:ascii="Times New Roman" w:hAnsi="Times New Roman" w:cs="Times New Roman"/>
                <w:sz w:val="22"/>
                <w:szCs w:val="22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2253E">
              <w:rPr>
                <w:rFonts w:ascii="Times New Roman" w:hAnsi="Times New Roman" w:cs="Times New Roman"/>
                <w:sz w:val="22"/>
                <w:szCs w:val="22"/>
              </w:rPr>
              <w:t xml:space="preserve">Источник </w:t>
            </w:r>
            <w:r w:rsidRPr="0022253E">
              <w:rPr>
                <w:rFonts w:ascii="Times New Roman" w:hAnsi="Times New Roman" w:cs="Times New Roman"/>
                <w:sz w:val="22"/>
                <w:szCs w:val="22"/>
              </w:rPr>
              <w:br/>
              <w:t>информации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Отчетный финансо</w:t>
            </w:r>
            <w:r w:rsidRPr="0022253E">
              <w:rPr>
                <w:rFonts w:ascii="Times New Roman" w:hAnsi="Times New Roman" w:cs="Times New Roman"/>
                <w:sz w:val="22"/>
                <w:szCs w:val="22"/>
              </w:rPr>
              <w:t>вый год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2012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Текущий финансо</w:t>
            </w:r>
            <w:r w:rsidRPr="0022253E">
              <w:rPr>
                <w:rFonts w:ascii="Times New Roman" w:hAnsi="Times New Roman" w:cs="Times New Roman"/>
                <w:sz w:val="22"/>
                <w:szCs w:val="22"/>
              </w:rPr>
              <w:t>вый год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2013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2253E">
              <w:rPr>
                <w:rFonts w:ascii="Times New Roman" w:hAnsi="Times New Roman" w:cs="Times New Roman"/>
                <w:sz w:val="22"/>
                <w:szCs w:val="22"/>
              </w:rPr>
              <w:t>Очередной финансовый год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2253E">
              <w:rPr>
                <w:rFonts w:ascii="Times New Roman" w:hAnsi="Times New Roman" w:cs="Times New Roman"/>
                <w:sz w:val="22"/>
                <w:szCs w:val="22"/>
              </w:rPr>
              <w:t>Первый год планового периода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2015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63CB" w:rsidRDefault="00C963CB" w:rsidP="007938D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2253E">
              <w:rPr>
                <w:rFonts w:ascii="Times New Roman" w:hAnsi="Times New Roman" w:cs="Times New Roman"/>
                <w:sz w:val="22"/>
                <w:szCs w:val="22"/>
              </w:rPr>
              <w:t>Второй год планового периода</w:t>
            </w:r>
          </w:p>
          <w:p w:rsidR="00C963CB" w:rsidRPr="0022253E" w:rsidRDefault="00C963CB" w:rsidP="007938D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</w:tr>
      <w:tr w:rsidR="00C963CB" w:rsidRPr="0022253E" w:rsidTr="00874793">
        <w:trPr>
          <w:cantSplit/>
          <w:trHeight w:val="18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476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Цель:Обеспечение сохранности документов,хранящихся в муниципальном архиве Пировского района.</w:t>
            </w:r>
          </w:p>
        </w:tc>
      </w:tr>
      <w:tr w:rsidR="00C963CB" w:rsidRPr="0022253E" w:rsidTr="005E5FDA">
        <w:trPr>
          <w:cantSplit/>
          <w:trHeight w:val="1320"/>
        </w:trPr>
        <w:tc>
          <w:tcPr>
            <w:tcW w:w="8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5E5FDA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Создание нормативных условий хранения документов, исключающих их хищение  и утрату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Расчётный показатель на основе ведомственной отчётности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</w:tr>
      <w:tr w:rsidR="00C963CB" w:rsidRPr="0022253E" w:rsidTr="001E10AA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Доля архивных фондов, переведённых в электронную форму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Расчётный показатель на основе ведомственной отчётности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C963CB" w:rsidRPr="0022253E" w:rsidTr="001E10AA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Pr="0022253E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Доля оцифрованных заголовков дел, введённых в ПК «Архивный фонд» (создание электронных описей) в общем количестве дел, хранящихся в архиве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14674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Расчётный показатель на основе ведомственной отчётности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63CB" w:rsidRDefault="00C963CB" w:rsidP="007938D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1,3</w:t>
            </w:r>
          </w:p>
        </w:tc>
      </w:tr>
    </w:tbl>
    <w:p w:rsidR="00C963CB" w:rsidRDefault="00C963CB" w:rsidP="00926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963CB" w:rsidRDefault="00C963CB" w:rsidP="00926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963CB" w:rsidRDefault="00C963CB" w:rsidP="00926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963CB" w:rsidRDefault="00C963CB" w:rsidP="00926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963CB" w:rsidRDefault="00C963CB" w:rsidP="00926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963CB" w:rsidRDefault="00C963CB" w:rsidP="00926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963CB" w:rsidRDefault="00C963CB" w:rsidP="007832B0">
      <w:r>
        <w:t xml:space="preserve">Начальник отдела культуры,спорта,туризма и </w:t>
      </w:r>
    </w:p>
    <w:p w:rsidR="00C963CB" w:rsidRDefault="00C963CB" w:rsidP="007832B0">
      <w:r>
        <w:t>молодёжной политики администрации</w:t>
      </w:r>
    </w:p>
    <w:p w:rsidR="00C963CB" w:rsidRDefault="00C963CB" w:rsidP="007832B0">
      <w:r>
        <w:t>Пировского района                                                                                                                                Ж.С.Селенгина</w:t>
      </w:r>
    </w:p>
    <w:sectPr w:rsidR="00C963CB" w:rsidSect="007832B0">
      <w:pgSz w:w="16838" w:h="11906" w:orient="landscape" w:code="9"/>
      <w:pgMar w:top="899" w:right="998" w:bottom="284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63CB" w:rsidRDefault="00C963CB" w:rsidP="007832B0">
      <w:r>
        <w:separator/>
      </w:r>
    </w:p>
  </w:endnote>
  <w:endnote w:type="continuationSeparator" w:id="1">
    <w:p w:rsidR="00C963CB" w:rsidRDefault="00C963CB" w:rsidP="007832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63CB" w:rsidRDefault="00C963CB" w:rsidP="007832B0">
      <w:r>
        <w:separator/>
      </w:r>
    </w:p>
  </w:footnote>
  <w:footnote w:type="continuationSeparator" w:id="1">
    <w:p w:rsidR="00C963CB" w:rsidRDefault="00C963CB" w:rsidP="007832B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A1C94"/>
    <w:rsid w:val="00001D09"/>
    <w:rsid w:val="000022F1"/>
    <w:rsid w:val="000210A5"/>
    <w:rsid w:val="000411AC"/>
    <w:rsid w:val="00042761"/>
    <w:rsid w:val="000429DD"/>
    <w:rsid w:val="000449CD"/>
    <w:rsid w:val="00051ED9"/>
    <w:rsid w:val="00056180"/>
    <w:rsid w:val="0006090F"/>
    <w:rsid w:val="000615C3"/>
    <w:rsid w:val="00072410"/>
    <w:rsid w:val="0007268A"/>
    <w:rsid w:val="00073A8E"/>
    <w:rsid w:val="00074889"/>
    <w:rsid w:val="00087E0D"/>
    <w:rsid w:val="000926B5"/>
    <w:rsid w:val="00093A07"/>
    <w:rsid w:val="000A3CF1"/>
    <w:rsid w:val="000A5896"/>
    <w:rsid w:val="000A7314"/>
    <w:rsid w:val="000A7FA6"/>
    <w:rsid w:val="000B29C0"/>
    <w:rsid w:val="000C0C00"/>
    <w:rsid w:val="000C244A"/>
    <w:rsid w:val="000C3789"/>
    <w:rsid w:val="000C43C3"/>
    <w:rsid w:val="000F0263"/>
    <w:rsid w:val="000F145D"/>
    <w:rsid w:val="000F66FD"/>
    <w:rsid w:val="00103D8B"/>
    <w:rsid w:val="00110A8A"/>
    <w:rsid w:val="00110CCC"/>
    <w:rsid w:val="001157F5"/>
    <w:rsid w:val="001229C6"/>
    <w:rsid w:val="0012529F"/>
    <w:rsid w:val="00143DB9"/>
    <w:rsid w:val="00145986"/>
    <w:rsid w:val="00146748"/>
    <w:rsid w:val="0015320A"/>
    <w:rsid w:val="00157090"/>
    <w:rsid w:val="001678C8"/>
    <w:rsid w:val="00185872"/>
    <w:rsid w:val="001905C3"/>
    <w:rsid w:val="00194A44"/>
    <w:rsid w:val="001A436E"/>
    <w:rsid w:val="001A7BE8"/>
    <w:rsid w:val="001C5764"/>
    <w:rsid w:val="001D48A1"/>
    <w:rsid w:val="001D6923"/>
    <w:rsid w:val="001D77E6"/>
    <w:rsid w:val="001E0D4D"/>
    <w:rsid w:val="001E10AA"/>
    <w:rsid w:val="001E1B6D"/>
    <w:rsid w:val="001E6254"/>
    <w:rsid w:val="001F13D8"/>
    <w:rsid w:val="001F5BAB"/>
    <w:rsid w:val="00200397"/>
    <w:rsid w:val="002026FB"/>
    <w:rsid w:val="00205393"/>
    <w:rsid w:val="002070DB"/>
    <w:rsid w:val="00207F0F"/>
    <w:rsid w:val="0021084C"/>
    <w:rsid w:val="0022253E"/>
    <w:rsid w:val="0022511C"/>
    <w:rsid w:val="00244313"/>
    <w:rsid w:val="002479D6"/>
    <w:rsid w:val="002505B3"/>
    <w:rsid w:val="00251760"/>
    <w:rsid w:val="002529E2"/>
    <w:rsid w:val="00257B8D"/>
    <w:rsid w:val="002602D0"/>
    <w:rsid w:val="00263059"/>
    <w:rsid w:val="0026723A"/>
    <w:rsid w:val="0027124D"/>
    <w:rsid w:val="002752CD"/>
    <w:rsid w:val="002810D4"/>
    <w:rsid w:val="00287347"/>
    <w:rsid w:val="0029470C"/>
    <w:rsid w:val="0029531C"/>
    <w:rsid w:val="002A2F96"/>
    <w:rsid w:val="002A4290"/>
    <w:rsid w:val="002B423B"/>
    <w:rsid w:val="002C16A1"/>
    <w:rsid w:val="002C5009"/>
    <w:rsid w:val="002C6512"/>
    <w:rsid w:val="002D3F4E"/>
    <w:rsid w:val="002D4BC0"/>
    <w:rsid w:val="002E4951"/>
    <w:rsid w:val="0030433A"/>
    <w:rsid w:val="0031472F"/>
    <w:rsid w:val="00315A34"/>
    <w:rsid w:val="00317FD7"/>
    <w:rsid w:val="00335CA7"/>
    <w:rsid w:val="003425D0"/>
    <w:rsid w:val="00342CC5"/>
    <w:rsid w:val="0034419B"/>
    <w:rsid w:val="0036034F"/>
    <w:rsid w:val="00362C22"/>
    <w:rsid w:val="00370600"/>
    <w:rsid w:val="003917AB"/>
    <w:rsid w:val="003A1C94"/>
    <w:rsid w:val="003A7217"/>
    <w:rsid w:val="003B6B2E"/>
    <w:rsid w:val="003C0151"/>
    <w:rsid w:val="003D0735"/>
    <w:rsid w:val="003D1E42"/>
    <w:rsid w:val="003D4F26"/>
    <w:rsid w:val="003D6A18"/>
    <w:rsid w:val="003D746D"/>
    <w:rsid w:val="00400BBB"/>
    <w:rsid w:val="00401BC8"/>
    <w:rsid w:val="004062B0"/>
    <w:rsid w:val="00412B2C"/>
    <w:rsid w:val="00412EE9"/>
    <w:rsid w:val="00417CBE"/>
    <w:rsid w:val="00421899"/>
    <w:rsid w:val="004247B6"/>
    <w:rsid w:val="00424FAF"/>
    <w:rsid w:val="00437F11"/>
    <w:rsid w:val="00441E08"/>
    <w:rsid w:val="00446208"/>
    <w:rsid w:val="004471E1"/>
    <w:rsid w:val="00462BFD"/>
    <w:rsid w:val="00465BB6"/>
    <w:rsid w:val="004678E9"/>
    <w:rsid w:val="00474671"/>
    <w:rsid w:val="004B0269"/>
    <w:rsid w:val="004B7BEF"/>
    <w:rsid w:val="004E0F68"/>
    <w:rsid w:val="004E3669"/>
    <w:rsid w:val="004F0514"/>
    <w:rsid w:val="004F490B"/>
    <w:rsid w:val="004F6BC7"/>
    <w:rsid w:val="00510BF6"/>
    <w:rsid w:val="00514C21"/>
    <w:rsid w:val="005246FD"/>
    <w:rsid w:val="00527D63"/>
    <w:rsid w:val="00527E6F"/>
    <w:rsid w:val="00534083"/>
    <w:rsid w:val="00534865"/>
    <w:rsid w:val="00536ECD"/>
    <w:rsid w:val="00541FA4"/>
    <w:rsid w:val="00556C11"/>
    <w:rsid w:val="0055758D"/>
    <w:rsid w:val="00573A97"/>
    <w:rsid w:val="0057633F"/>
    <w:rsid w:val="00577DA6"/>
    <w:rsid w:val="00591F5C"/>
    <w:rsid w:val="005A4182"/>
    <w:rsid w:val="005A4AF6"/>
    <w:rsid w:val="005A74B2"/>
    <w:rsid w:val="005A7554"/>
    <w:rsid w:val="005B5AAF"/>
    <w:rsid w:val="005C151A"/>
    <w:rsid w:val="005D2293"/>
    <w:rsid w:val="005D3E40"/>
    <w:rsid w:val="005E0594"/>
    <w:rsid w:val="005E2D02"/>
    <w:rsid w:val="005E3400"/>
    <w:rsid w:val="005E5B78"/>
    <w:rsid w:val="005E5FDA"/>
    <w:rsid w:val="00602F1F"/>
    <w:rsid w:val="0060664C"/>
    <w:rsid w:val="00607FB5"/>
    <w:rsid w:val="00610F83"/>
    <w:rsid w:val="006128CF"/>
    <w:rsid w:val="006142D4"/>
    <w:rsid w:val="00620A69"/>
    <w:rsid w:val="00624BB1"/>
    <w:rsid w:val="0062619F"/>
    <w:rsid w:val="00634A6B"/>
    <w:rsid w:val="00636045"/>
    <w:rsid w:val="00636EA4"/>
    <w:rsid w:val="00640B3B"/>
    <w:rsid w:val="0064417C"/>
    <w:rsid w:val="00656FAE"/>
    <w:rsid w:val="00662088"/>
    <w:rsid w:val="00673180"/>
    <w:rsid w:val="006802CC"/>
    <w:rsid w:val="006844AB"/>
    <w:rsid w:val="00687183"/>
    <w:rsid w:val="006A7645"/>
    <w:rsid w:val="006B51A8"/>
    <w:rsid w:val="006C6E09"/>
    <w:rsid w:val="006D0F23"/>
    <w:rsid w:val="006D4533"/>
    <w:rsid w:val="006D5E11"/>
    <w:rsid w:val="006D6A4B"/>
    <w:rsid w:val="006E0E54"/>
    <w:rsid w:val="006E46BC"/>
    <w:rsid w:val="006E5119"/>
    <w:rsid w:val="006E6155"/>
    <w:rsid w:val="00715DB5"/>
    <w:rsid w:val="00716083"/>
    <w:rsid w:val="00734A51"/>
    <w:rsid w:val="007356F7"/>
    <w:rsid w:val="007412C5"/>
    <w:rsid w:val="0074202B"/>
    <w:rsid w:val="00754185"/>
    <w:rsid w:val="00766BD2"/>
    <w:rsid w:val="0077640E"/>
    <w:rsid w:val="0077680D"/>
    <w:rsid w:val="00780E4D"/>
    <w:rsid w:val="007832B0"/>
    <w:rsid w:val="007938DB"/>
    <w:rsid w:val="007A2168"/>
    <w:rsid w:val="007A3CD5"/>
    <w:rsid w:val="007B4D31"/>
    <w:rsid w:val="007C7177"/>
    <w:rsid w:val="007C737B"/>
    <w:rsid w:val="007D2711"/>
    <w:rsid w:val="007D274A"/>
    <w:rsid w:val="007D41CA"/>
    <w:rsid w:val="007F0383"/>
    <w:rsid w:val="008013FE"/>
    <w:rsid w:val="00802DED"/>
    <w:rsid w:val="008041E8"/>
    <w:rsid w:val="008121AD"/>
    <w:rsid w:val="00820A7E"/>
    <w:rsid w:val="00821804"/>
    <w:rsid w:val="00822CC3"/>
    <w:rsid w:val="00830FD5"/>
    <w:rsid w:val="00834103"/>
    <w:rsid w:val="008443F0"/>
    <w:rsid w:val="00851284"/>
    <w:rsid w:val="0085186C"/>
    <w:rsid w:val="00870FDB"/>
    <w:rsid w:val="00874793"/>
    <w:rsid w:val="00883093"/>
    <w:rsid w:val="00883F21"/>
    <w:rsid w:val="008844B5"/>
    <w:rsid w:val="0088797F"/>
    <w:rsid w:val="008908A4"/>
    <w:rsid w:val="0089291B"/>
    <w:rsid w:val="00892FEF"/>
    <w:rsid w:val="008A5974"/>
    <w:rsid w:val="008A7609"/>
    <w:rsid w:val="008A7A56"/>
    <w:rsid w:val="008B42DA"/>
    <w:rsid w:val="008C0C62"/>
    <w:rsid w:val="008C6493"/>
    <w:rsid w:val="008C6836"/>
    <w:rsid w:val="008C7DEF"/>
    <w:rsid w:val="008D5ED9"/>
    <w:rsid w:val="009066C8"/>
    <w:rsid w:val="00907495"/>
    <w:rsid w:val="00907FC9"/>
    <w:rsid w:val="00911916"/>
    <w:rsid w:val="0092580E"/>
    <w:rsid w:val="009265C9"/>
    <w:rsid w:val="009274BD"/>
    <w:rsid w:val="00930A29"/>
    <w:rsid w:val="00931DDD"/>
    <w:rsid w:val="009322A0"/>
    <w:rsid w:val="00937922"/>
    <w:rsid w:val="0095299E"/>
    <w:rsid w:val="0095673A"/>
    <w:rsid w:val="00960AE2"/>
    <w:rsid w:val="00960D12"/>
    <w:rsid w:val="00960E27"/>
    <w:rsid w:val="00965F2B"/>
    <w:rsid w:val="0097655B"/>
    <w:rsid w:val="009930A9"/>
    <w:rsid w:val="009A083D"/>
    <w:rsid w:val="009B2EA7"/>
    <w:rsid w:val="009B5E83"/>
    <w:rsid w:val="009C5970"/>
    <w:rsid w:val="009C6A1B"/>
    <w:rsid w:val="009D2D4D"/>
    <w:rsid w:val="009D3E1D"/>
    <w:rsid w:val="009D6869"/>
    <w:rsid w:val="009D7D19"/>
    <w:rsid w:val="009F0CBA"/>
    <w:rsid w:val="009F3FB1"/>
    <w:rsid w:val="009F6E72"/>
    <w:rsid w:val="00A04262"/>
    <w:rsid w:val="00A05CD3"/>
    <w:rsid w:val="00A05DBD"/>
    <w:rsid w:val="00A126CB"/>
    <w:rsid w:val="00A14A4A"/>
    <w:rsid w:val="00A23CCF"/>
    <w:rsid w:val="00A3249F"/>
    <w:rsid w:val="00A635FD"/>
    <w:rsid w:val="00A67619"/>
    <w:rsid w:val="00A71C3F"/>
    <w:rsid w:val="00A74FC6"/>
    <w:rsid w:val="00A80F4A"/>
    <w:rsid w:val="00A850DF"/>
    <w:rsid w:val="00A96E96"/>
    <w:rsid w:val="00A972DD"/>
    <w:rsid w:val="00AA4716"/>
    <w:rsid w:val="00AA69A2"/>
    <w:rsid w:val="00AB20D9"/>
    <w:rsid w:val="00AB236D"/>
    <w:rsid w:val="00AB2C75"/>
    <w:rsid w:val="00AB3DE7"/>
    <w:rsid w:val="00AB3E11"/>
    <w:rsid w:val="00AB56C7"/>
    <w:rsid w:val="00AB6ACA"/>
    <w:rsid w:val="00AC1623"/>
    <w:rsid w:val="00AE17F2"/>
    <w:rsid w:val="00B07FA6"/>
    <w:rsid w:val="00B13BC6"/>
    <w:rsid w:val="00B21C9F"/>
    <w:rsid w:val="00B246D0"/>
    <w:rsid w:val="00B307B2"/>
    <w:rsid w:val="00B33415"/>
    <w:rsid w:val="00B47065"/>
    <w:rsid w:val="00B571F9"/>
    <w:rsid w:val="00B60390"/>
    <w:rsid w:val="00B6669B"/>
    <w:rsid w:val="00B75F65"/>
    <w:rsid w:val="00B77B00"/>
    <w:rsid w:val="00B92BAB"/>
    <w:rsid w:val="00BA2EC2"/>
    <w:rsid w:val="00BB00DF"/>
    <w:rsid w:val="00BB2EEE"/>
    <w:rsid w:val="00BB7109"/>
    <w:rsid w:val="00BD00EE"/>
    <w:rsid w:val="00BE5FF3"/>
    <w:rsid w:val="00BF7DD6"/>
    <w:rsid w:val="00C0795A"/>
    <w:rsid w:val="00C17DA7"/>
    <w:rsid w:val="00C34D6D"/>
    <w:rsid w:val="00C40F86"/>
    <w:rsid w:val="00C44102"/>
    <w:rsid w:val="00C45455"/>
    <w:rsid w:val="00C50EB0"/>
    <w:rsid w:val="00C61A62"/>
    <w:rsid w:val="00C65E3D"/>
    <w:rsid w:val="00C72B12"/>
    <w:rsid w:val="00C8428C"/>
    <w:rsid w:val="00C871AF"/>
    <w:rsid w:val="00C9131A"/>
    <w:rsid w:val="00C92949"/>
    <w:rsid w:val="00C94629"/>
    <w:rsid w:val="00C95B93"/>
    <w:rsid w:val="00C963CB"/>
    <w:rsid w:val="00CA0D67"/>
    <w:rsid w:val="00CA3F32"/>
    <w:rsid w:val="00CA7E21"/>
    <w:rsid w:val="00CB3298"/>
    <w:rsid w:val="00CB6212"/>
    <w:rsid w:val="00CC23FB"/>
    <w:rsid w:val="00CD285B"/>
    <w:rsid w:val="00CF35FF"/>
    <w:rsid w:val="00CF7D36"/>
    <w:rsid w:val="00D03DCE"/>
    <w:rsid w:val="00D2113B"/>
    <w:rsid w:val="00D3552A"/>
    <w:rsid w:val="00D43586"/>
    <w:rsid w:val="00D469CC"/>
    <w:rsid w:val="00D552FA"/>
    <w:rsid w:val="00D55F7C"/>
    <w:rsid w:val="00D70523"/>
    <w:rsid w:val="00D905FE"/>
    <w:rsid w:val="00D91B15"/>
    <w:rsid w:val="00D96CBE"/>
    <w:rsid w:val="00DA4FA0"/>
    <w:rsid w:val="00DB4312"/>
    <w:rsid w:val="00DB5970"/>
    <w:rsid w:val="00DC00AD"/>
    <w:rsid w:val="00DC2EDB"/>
    <w:rsid w:val="00DC726E"/>
    <w:rsid w:val="00DE133B"/>
    <w:rsid w:val="00DE7E70"/>
    <w:rsid w:val="00DF0AB7"/>
    <w:rsid w:val="00DF22B0"/>
    <w:rsid w:val="00DF4A4F"/>
    <w:rsid w:val="00DF7533"/>
    <w:rsid w:val="00E014A8"/>
    <w:rsid w:val="00E051B5"/>
    <w:rsid w:val="00E05992"/>
    <w:rsid w:val="00E07456"/>
    <w:rsid w:val="00E075D3"/>
    <w:rsid w:val="00E219BA"/>
    <w:rsid w:val="00E25E0C"/>
    <w:rsid w:val="00E3600F"/>
    <w:rsid w:val="00E3602C"/>
    <w:rsid w:val="00E453B7"/>
    <w:rsid w:val="00E52177"/>
    <w:rsid w:val="00E60DA5"/>
    <w:rsid w:val="00E720F6"/>
    <w:rsid w:val="00E72EDD"/>
    <w:rsid w:val="00E72F87"/>
    <w:rsid w:val="00E8770F"/>
    <w:rsid w:val="00EA2EBC"/>
    <w:rsid w:val="00EC0182"/>
    <w:rsid w:val="00EC4BF3"/>
    <w:rsid w:val="00EC66CC"/>
    <w:rsid w:val="00ED0570"/>
    <w:rsid w:val="00ED32BF"/>
    <w:rsid w:val="00EE781C"/>
    <w:rsid w:val="00EF158B"/>
    <w:rsid w:val="00EF5379"/>
    <w:rsid w:val="00F006A9"/>
    <w:rsid w:val="00F30485"/>
    <w:rsid w:val="00F3105A"/>
    <w:rsid w:val="00F33DC9"/>
    <w:rsid w:val="00F36D64"/>
    <w:rsid w:val="00F41FA9"/>
    <w:rsid w:val="00F44A33"/>
    <w:rsid w:val="00F6025E"/>
    <w:rsid w:val="00F84228"/>
    <w:rsid w:val="00F90B15"/>
    <w:rsid w:val="00F911D0"/>
    <w:rsid w:val="00F9412D"/>
    <w:rsid w:val="00FB0DCC"/>
    <w:rsid w:val="00FE0C39"/>
    <w:rsid w:val="00FE2119"/>
    <w:rsid w:val="00FE78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1C94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A1C9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">
    <w:name w:val="Знак Знак Знак Знак Знак Знак Знак Знак Знак Знак Знак Знак Знак Знак Знак"/>
    <w:basedOn w:val="Normal"/>
    <w:uiPriority w:val="99"/>
    <w:rsid w:val="003A1C94"/>
    <w:pPr>
      <w:widowControl w:val="0"/>
      <w:adjustRightInd w:val="0"/>
      <w:spacing w:line="360" w:lineRule="atLeast"/>
      <w:jc w:val="both"/>
      <w:textAlignment w:val="baseline"/>
    </w:pPr>
    <w:rPr>
      <w:rFonts w:ascii="Verdana" w:hAnsi="Verdana" w:cs="Verdana"/>
      <w:sz w:val="20"/>
      <w:szCs w:val="20"/>
      <w:lang w:val="en-US" w:eastAsia="en-US"/>
    </w:rPr>
  </w:style>
  <w:style w:type="paragraph" w:styleId="Header">
    <w:name w:val="header"/>
    <w:basedOn w:val="Normal"/>
    <w:link w:val="HeaderChar"/>
    <w:uiPriority w:val="99"/>
    <w:semiHidden/>
    <w:rsid w:val="007832B0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32B0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7832B0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832B0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">
    <w:name w:val="1"/>
    <w:basedOn w:val="Normal"/>
    <w:uiPriority w:val="99"/>
    <w:rsid w:val="001F13D8"/>
    <w:pPr>
      <w:spacing w:before="100" w:beforeAutospacing="1" w:after="100" w:afterAutospacing="1"/>
    </w:pPr>
    <w:rPr>
      <w:rFonts w:ascii="Tahoma" w:eastAsia="Calibri" w:hAnsi="Tahom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E25E0C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5C151A"/>
    <w:pPr>
      <w:spacing w:after="120"/>
    </w:pPr>
    <w:rPr>
      <w:rFonts w:eastAsia="Calibri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A7A5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3525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1680</TotalTime>
  <Pages>1</Pages>
  <Words>191</Words>
  <Characters>1094</Characters>
  <Application>Microsoft Office Outlook</Application>
  <DocSecurity>0</DocSecurity>
  <Lines>0</Lines>
  <Paragraphs>0</Paragraphs>
  <ScaleCrop>false</ScaleCrop>
  <Company>DG Win&amp;Soft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verhoturova</dc:creator>
  <cp:keywords/>
  <dc:description/>
  <cp:lastModifiedBy>Isachenko</cp:lastModifiedBy>
  <cp:revision>58</cp:revision>
  <cp:lastPrinted>2013-10-22T04:49:00Z</cp:lastPrinted>
  <dcterms:created xsi:type="dcterms:W3CDTF">2013-06-04T04:37:00Z</dcterms:created>
  <dcterms:modified xsi:type="dcterms:W3CDTF">2013-10-23T08:01:00Z</dcterms:modified>
</cp:coreProperties>
</file>